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5F3" w:rsidRPr="00A6304B" w:rsidRDefault="00A405F3" w:rsidP="009420B5">
      <w:pPr>
        <w:keepNext/>
        <w:tabs>
          <w:tab w:val="left" w:pos="5670"/>
          <w:tab w:val="left" w:pos="6237"/>
        </w:tabs>
        <w:spacing w:before="120" w:line="240" w:lineRule="auto"/>
        <w:ind w:right="-142"/>
        <w:outlineLvl w:val="3"/>
        <w:rPr>
          <w:rFonts w:cs="Arial"/>
          <w:color w:val="FF0000"/>
          <w:sz w:val="18"/>
          <w:szCs w:val="18"/>
          <w:lang w:eastAsia="it-IT"/>
        </w:rPr>
      </w:pPr>
      <w:r>
        <w:rPr>
          <w:rFonts w:cs="Arial"/>
          <w:sz w:val="18"/>
          <w:szCs w:val="18"/>
          <w:lang w:eastAsia="it-IT"/>
        </w:rPr>
        <w:t xml:space="preserve">Nota </w:t>
      </w:r>
      <w:r w:rsidRPr="00A6304B">
        <w:rPr>
          <w:rFonts w:cs="Arial"/>
          <w:sz w:val="18"/>
          <w:szCs w:val="18"/>
          <w:lang w:eastAsia="it-IT"/>
        </w:rPr>
        <w:t>APR/VENPO_A</w:t>
      </w:r>
    </w:p>
    <w:p w:rsidR="00A405F3" w:rsidRDefault="00A405F3" w:rsidP="00520774">
      <w:pPr>
        <w:keepNext/>
        <w:spacing w:line="240" w:lineRule="auto"/>
        <w:ind w:left="4956" w:right="-142" w:firstLine="708"/>
        <w:outlineLvl w:val="3"/>
        <w:rPr>
          <w:rFonts w:cs="Arial"/>
          <w:sz w:val="18"/>
          <w:szCs w:val="18"/>
          <w:lang w:eastAsia="it-IT"/>
        </w:rPr>
      </w:pPr>
    </w:p>
    <w:p w:rsidR="00A405F3" w:rsidRPr="00A6304B" w:rsidRDefault="00A405F3" w:rsidP="00344388">
      <w:pPr>
        <w:tabs>
          <w:tab w:val="left" w:pos="6379"/>
        </w:tabs>
        <w:spacing w:line="240" w:lineRule="auto"/>
        <w:ind w:left="6300" w:right="-142"/>
        <w:jc w:val="both"/>
        <w:rPr>
          <w:rFonts w:cs="Arial"/>
          <w:sz w:val="18"/>
          <w:szCs w:val="18"/>
          <w:lang w:eastAsia="it-IT"/>
        </w:rPr>
      </w:pPr>
    </w:p>
    <w:p w:rsidR="00A405F3" w:rsidRPr="00A6304B" w:rsidRDefault="00A405F3" w:rsidP="009420B5">
      <w:pPr>
        <w:tabs>
          <w:tab w:val="left" w:pos="6379"/>
        </w:tabs>
        <w:spacing w:line="240" w:lineRule="auto"/>
        <w:ind w:right="-142"/>
        <w:jc w:val="both"/>
        <w:rPr>
          <w:rFonts w:cs="Arial"/>
          <w:sz w:val="18"/>
          <w:szCs w:val="18"/>
          <w:lang w:eastAsia="it-IT"/>
        </w:rPr>
      </w:pPr>
      <w:r>
        <w:rPr>
          <w:rFonts w:cs="Arial"/>
          <w:sz w:val="18"/>
          <w:szCs w:val="18"/>
          <w:lang w:eastAsia="it-IT"/>
        </w:rPr>
        <w:t>S. Donato Milanese, xxxxxxxxxxxxxxxx</w:t>
      </w:r>
    </w:p>
    <w:p w:rsidR="00A405F3" w:rsidRPr="00A6304B" w:rsidRDefault="00A405F3" w:rsidP="009420B5">
      <w:pPr>
        <w:spacing w:line="240" w:lineRule="auto"/>
        <w:ind w:right="-142"/>
        <w:rPr>
          <w:rFonts w:cs="Arial"/>
          <w:sz w:val="18"/>
          <w:szCs w:val="18"/>
          <w:lang w:eastAsia="it-IT"/>
        </w:rPr>
      </w:pPr>
    </w:p>
    <w:p w:rsidR="00A405F3" w:rsidRPr="00A6304B" w:rsidRDefault="00A405F3" w:rsidP="009420B5">
      <w:pPr>
        <w:spacing w:line="240" w:lineRule="auto"/>
        <w:ind w:right="-142"/>
        <w:rPr>
          <w:rFonts w:cs="Arial"/>
          <w:color w:val="FF0000"/>
          <w:sz w:val="18"/>
          <w:szCs w:val="18"/>
          <w:lang w:eastAsia="it-IT"/>
        </w:rPr>
      </w:pPr>
    </w:p>
    <w:p w:rsidR="00A405F3" w:rsidRPr="006023AC" w:rsidRDefault="00A405F3" w:rsidP="004A223D">
      <w:pPr>
        <w:tabs>
          <w:tab w:val="left" w:pos="284"/>
          <w:tab w:val="left" w:pos="1701"/>
        </w:tabs>
        <w:spacing w:line="240" w:lineRule="auto"/>
        <w:ind w:right="-142"/>
        <w:rPr>
          <w:rFonts w:cs="Arial"/>
          <w:sz w:val="18"/>
          <w:szCs w:val="18"/>
          <w:u w:val="single"/>
          <w:lang w:eastAsia="it-IT"/>
        </w:rPr>
      </w:pPr>
      <w:r w:rsidRPr="00A6304B">
        <w:rPr>
          <w:rFonts w:cs="Arial"/>
          <w:sz w:val="18"/>
          <w:szCs w:val="18"/>
          <w:u w:val="single"/>
          <w:lang w:eastAsia="it-IT"/>
        </w:rPr>
        <w:t xml:space="preserve">OGGETTO: </w:t>
      </w:r>
      <w:r>
        <w:rPr>
          <w:rFonts w:cs="Arial"/>
          <w:sz w:val="18"/>
          <w:szCs w:val="18"/>
          <w:u w:val="single"/>
          <w:lang w:eastAsia="it-IT"/>
        </w:rPr>
        <w:t xml:space="preserve">Nota </w:t>
      </w:r>
      <w:r w:rsidRPr="006023AC">
        <w:rPr>
          <w:rFonts w:cs="Arial"/>
          <w:sz w:val="18"/>
          <w:szCs w:val="18"/>
          <w:u w:val="single"/>
          <w:lang w:eastAsia="it-IT"/>
        </w:rPr>
        <w:t xml:space="preserve">al Processo di Qualifica Fornitori </w:t>
      </w:r>
      <w:r w:rsidRPr="006023AC">
        <w:rPr>
          <w:rFonts w:cs="Arial"/>
          <w:b/>
          <w:sz w:val="18"/>
          <w:szCs w:val="18"/>
          <w:u w:val="single"/>
          <w:lang w:eastAsia="it-IT"/>
        </w:rPr>
        <w:t>eni spa</w:t>
      </w:r>
      <w:r w:rsidRPr="006023AC">
        <w:rPr>
          <w:rFonts w:cs="Arial"/>
          <w:sz w:val="18"/>
          <w:szCs w:val="18"/>
          <w:u w:val="single"/>
          <w:lang w:eastAsia="it-IT"/>
        </w:rPr>
        <w:t xml:space="preserve"> n°</w:t>
      </w:r>
      <w:r>
        <w:rPr>
          <w:rFonts w:cs="Arial"/>
          <w:sz w:val="18"/>
          <w:szCs w:val="18"/>
          <w:u w:val="single"/>
          <w:lang w:eastAsia="it-IT"/>
        </w:rPr>
        <w:t>xxxxxxxx</w:t>
      </w:r>
    </w:p>
    <w:p w:rsidR="00A405F3" w:rsidRPr="006023AC" w:rsidRDefault="00A405F3" w:rsidP="004A223D">
      <w:pPr>
        <w:tabs>
          <w:tab w:val="left" w:pos="284"/>
          <w:tab w:val="left" w:pos="1701"/>
        </w:tabs>
        <w:spacing w:line="240" w:lineRule="auto"/>
        <w:ind w:right="-142"/>
        <w:rPr>
          <w:rFonts w:cs="Arial"/>
          <w:sz w:val="18"/>
          <w:szCs w:val="18"/>
          <w:u w:val="single"/>
          <w:lang w:eastAsia="it-IT"/>
        </w:rPr>
      </w:pPr>
    </w:p>
    <w:p w:rsidR="00A405F3" w:rsidRPr="006023AC" w:rsidRDefault="00A405F3" w:rsidP="006023AC">
      <w:pPr>
        <w:autoSpaceDE w:val="0"/>
        <w:autoSpaceDN w:val="0"/>
        <w:adjustRightInd w:val="0"/>
        <w:jc w:val="both"/>
        <w:rPr>
          <w:rFonts w:cs="Calibri"/>
          <w:sz w:val="18"/>
          <w:szCs w:val="18"/>
        </w:rPr>
      </w:pPr>
      <w:r w:rsidRPr="006023AC">
        <w:rPr>
          <w:rFonts w:cs="Arial"/>
          <w:sz w:val="18"/>
          <w:szCs w:val="18"/>
        </w:rPr>
        <w:t xml:space="preserve">Con riferimento al processo di Qualifica in oggetto, la </w:t>
      </w:r>
      <w:r w:rsidRPr="006023AC">
        <w:rPr>
          <w:rFonts w:cs="Calibri"/>
          <w:sz w:val="18"/>
          <w:szCs w:val="18"/>
        </w:rPr>
        <w:t xml:space="preserve">società </w:t>
      </w:r>
      <w:r>
        <w:rPr>
          <w:rFonts w:cs="Calibri"/>
          <w:sz w:val="18"/>
          <w:szCs w:val="18"/>
        </w:rPr>
        <w:t>xxxxxx,</w:t>
      </w:r>
      <w:r w:rsidRPr="006023AC">
        <w:rPr>
          <w:rFonts w:cs="Calibri"/>
          <w:sz w:val="18"/>
          <w:szCs w:val="18"/>
        </w:rPr>
        <w:t xml:space="preserve"> attualmente assegnatario di contratto nº </w:t>
      </w:r>
      <w:r>
        <w:rPr>
          <w:rFonts w:cs="Calibri"/>
          <w:sz w:val="18"/>
          <w:szCs w:val="18"/>
        </w:rPr>
        <w:t>xxxxxxxxxx,</w:t>
      </w:r>
      <w:r w:rsidRPr="006023AC">
        <w:rPr>
          <w:rFonts w:cs="Calibri"/>
          <w:sz w:val="18"/>
          <w:szCs w:val="18"/>
        </w:rPr>
        <w:t xml:space="preserve">  a causa della revisione temporale del contratto </w:t>
      </w:r>
      <w:r>
        <w:rPr>
          <w:rFonts w:cs="Calibri"/>
          <w:sz w:val="18"/>
          <w:szCs w:val="18"/>
        </w:rPr>
        <w:t>l’Unità xxxxxxx ha richiesto la qualifica su:</w:t>
      </w:r>
    </w:p>
    <w:p w:rsidR="00A405F3" w:rsidRPr="006023AC" w:rsidRDefault="00A405F3" w:rsidP="006023AC">
      <w:pPr>
        <w:autoSpaceDE w:val="0"/>
        <w:autoSpaceDN w:val="0"/>
        <w:adjustRightInd w:val="0"/>
        <w:jc w:val="both"/>
        <w:rPr>
          <w:rFonts w:cs="Calibri"/>
          <w:sz w:val="18"/>
          <w:szCs w:val="18"/>
        </w:rPr>
      </w:pPr>
      <w:r w:rsidRPr="006023AC">
        <w:rPr>
          <w:rFonts w:cs="Calibri"/>
          <w:sz w:val="18"/>
          <w:szCs w:val="18"/>
        </w:rPr>
        <w:t xml:space="preserve">GM </w:t>
      </w:r>
      <w:r>
        <w:rPr>
          <w:rFonts w:cs="Calibri"/>
          <w:sz w:val="18"/>
          <w:szCs w:val="18"/>
        </w:rPr>
        <w:t>xxxxx</w:t>
      </w:r>
    </w:p>
    <w:p w:rsidR="00A405F3" w:rsidRPr="006023AC" w:rsidRDefault="00A405F3" w:rsidP="006023AC">
      <w:pPr>
        <w:autoSpaceDE w:val="0"/>
        <w:autoSpaceDN w:val="0"/>
        <w:adjustRightInd w:val="0"/>
        <w:jc w:val="both"/>
        <w:rPr>
          <w:rFonts w:cs="Calibri"/>
          <w:sz w:val="18"/>
          <w:szCs w:val="18"/>
        </w:rPr>
      </w:pPr>
      <w:r w:rsidRPr="006023AC">
        <w:rPr>
          <w:rFonts w:cs="Calibri"/>
          <w:sz w:val="18"/>
          <w:szCs w:val="18"/>
        </w:rPr>
        <w:t xml:space="preserve">GM </w:t>
      </w:r>
      <w:r>
        <w:rPr>
          <w:rFonts w:cs="Calibri"/>
          <w:sz w:val="18"/>
          <w:szCs w:val="18"/>
        </w:rPr>
        <w:t>xxxxx</w:t>
      </w:r>
    </w:p>
    <w:p w:rsidR="00A405F3" w:rsidRPr="006023AC" w:rsidRDefault="00A405F3" w:rsidP="006023AC">
      <w:pPr>
        <w:autoSpaceDE w:val="0"/>
        <w:autoSpaceDN w:val="0"/>
        <w:adjustRightInd w:val="0"/>
        <w:jc w:val="both"/>
        <w:rPr>
          <w:rFonts w:cs="Calibri"/>
          <w:sz w:val="18"/>
          <w:szCs w:val="18"/>
        </w:rPr>
      </w:pPr>
    </w:p>
    <w:p w:rsidR="00A405F3" w:rsidRPr="006023AC" w:rsidRDefault="00A405F3" w:rsidP="006023AC">
      <w:pPr>
        <w:autoSpaceDE w:val="0"/>
        <w:autoSpaceDN w:val="0"/>
        <w:adjustRightInd w:val="0"/>
        <w:jc w:val="both"/>
        <w:rPr>
          <w:rFonts w:cs="Arial"/>
          <w:sz w:val="18"/>
          <w:szCs w:val="18"/>
        </w:rPr>
      </w:pPr>
      <w:r w:rsidRPr="006023AC">
        <w:rPr>
          <w:rFonts w:cs="Arial"/>
          <w:sz w:val="18"/>
          <w:szCs w:val="18"/>
        </w:rPr>
        <w:t xml:space="preserve">per </w:t>
      </w:r>
      <w:r>
        <w:rPr>
          <w:rFonts w:cs="Arial"/>
          <w:sz w:val="18"/>
          <w:szCs w:val="18"/>
        </w:rPr>
        <w:t>xxxxxxxxxxxxxxxxxx.</w:t>
      </w:r>
    </w:p>
    <w:p w:rsidR="00A405F3" w:rsidRPr="006023AC" w:rsidRDefault="00A405F3" w:rsidP="006023AC">
      <w:pPr>
        <w:autoSpaceDE w:val="0"/>
        <w:autoSpaceDN w:val="0"/>
        <w:adjustRightInd w:val="0"/>
        <w:jc w:val="both"/>
        <w:rPr>
          <w:rFonts w:cs="Calibri"/>
          <w:sz w:val="18"/>
          <w:szCs w:val="18"/>
        </w:rPr>
      </w:pPr>
      <w:r w:rsidRPr="006023AC">
        <w:rPr>
          <w:rFonts w:cs="Arial"/>
          <w:sz w:val="18"/>
          <w:szCs w:val="18"/>
        </w:rPr>
        <w:t xml:space="preserve"> </w:t>
      </w:r>
    </w:p>
    <w:p w:rsidR="00A405F3" w:rsidRPr="006023AC" w:rsidRDefault="00A405F3" w:rsidP="006023AC">
      <w:pPr>
        <w:autoSpaceDE w:val="0"/>
        <w:autoSpaceDN w:val="0"/>
        <w:adjustRightInd w:val="0"/>
        <w:jc w:val="both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>In applicazione</w:t>
      </w:r>
      <w:r w:rsidRPr="006023AC">
        <w:rPr>
          <w:rFonts w:cs="Calibri"/>
          <w:sz w:val="18"/>
          <w:szCs w:val="18"/>
        </w:rPr>
        <w:t xml:space="preserve"> di quanto disposto con la procedura </w:t>
      </w:r>
      <w:r>
        <w:rPr>
          <w:rFonts w:cs="Calibri"/>
          <w:sz w:val="18"/>
          <w:szCs w:val="18"/>
        </w:rPr>
        <w:t xml:space="preserve"> </w:t>
      </w:r>
    </w:p>
    <w:p w:rsidR="00A405F3" w:rsidRPr="006023AC" w:rsidRDefault="00A405F3" w:rsidP="006023AC">
      <w:pPr>
        <w:autoSpaceDE w:val="0"/>
        <w:autoSpaceDN w:val="0"/>
        <w:adjustRightInd w:val="0"/>
        <w:jc w:val="both"/>
        <w:rPr>
          <w:rFonts w:cs="Calibri"/>
          <w:b/>
          <w:sz w:val="18"/>
          <w:szCs w:val="18"/>
        </w:rPr>
      </w:pPr>
      <w:r w:rsidRPr="006023AC">
        <w:rPr>
          <w:rFonts w:cs="Calibri"/>
          <w:b/>
          <w:sz w:val="18"/>
          <w:szCs w:val="18"/>
        </w:rPr>
        <w:t xml:space="preserve">Pro Pr 003 eni spa 01“Gestione Anagrafica, market intelligence e qualifica fornitori”, </w:t>
      </w:r>
      <w:r>
        <w:rPr>
          <w:rFonts w:cs="Calibri"/>
          <w:b/>
          <w:sz w:val="18"/>
          <w:szCs w:val="18"/>
        </w:rPr>
        <w:t>A</w:t>
      </w:r>
      <w:r w:rsidRPr="006023AC">
        <w:rPr>
          <w:rFonts w:cs="Calibri"/>
          <w:b/>
          <w:sz w:val="18"/>
          <w:szCs w:val="18"/>
        </w:rPr>
        <w:t xml:space="preserve">prile </w:t>
      </w:r>
      <w:r>
        <w:rPr>
          <w:rFonts w:cs="Calibri"/>
          <w:b/>
          <w:sz w:val="18"/>
          <w:szCs w:val="18"/>
        </w:rPr>
        <w:t>‘</w:t>
      </w:r>
      <w:r w:rsidRPr="006023AC">
        <w:rPr>
          <w:rFonts w:cs="Calibri"/>
          <w:b/>
          <w:sz w:val="18"/>
          <w:szCs w:val="18"/>
        </w:rPr>
        <w:t xml:space="preserve">12 </w:t>
      </w:r>
    </w:p>
    <w:p w:rsidR="00A405F3" w:rsidRPr="006023AC" w:rsidRDefault="00A405F3" w:rsidP="006023AC">
      <w:pPr>
        <w:autoSpaceDE w:val="0"/>
        <w:autoSpaceDN w:val="0"/>
        <w:adjustRightInd w:val="0"/>
        <w:jc w:val="both"/>
        <w:rPr>
          <w:rFonts w:cs="Calibri"/>
          <w:sz w:val="18"/>
          <w:szCs w:val="18"/>
        </w:rPr>
      </w:pPr>
      <w:r w:rsidRPr="006023AC">
        <w:rPr>
          <w:rFonts w:cs="Calibri"/>
          <w:sz w:val="18"/>
          <w:szCs w:val="18"/>
        </w:rPr>
        <w:t xml:space="preserve"> si ritiene che il processo di qualifica in oggetto rientri tra le tipologie di deroga alla procedura, alle quali si fa riferimento al punto n.2</w:t>
      </w:r>
      <w:r>
        <w:rPr>
          <w:rFonts w:cs="Calibri"/>
          <w:sz w:val="18"/>
          <w:szCs w:val="18"/>
        </w:rPr>
        <w:t xml:space="preserve"> e 14</w:t>
      </w:r>
      <w:r w:rsidRPr="006023AC">
        <w:rPr>
          <w:rFonts w:cs="Calibri"/>
          <w:sz w:val="18"/>
          <w:szCs w:val="18"/>
        </w:rPr>
        <w:t xml:space="preserve"> dell'allegato “A” </w:t>
      </w:r>
      <w:r w:rsidRPr="006023AC">
        <w:rPr>
          <w:rFonts w:ascii="Calibri" w:hAnsi="Calibri" w:cs="Calibri"/>
          <w:sz w:val="18"/>
          <w:szCs w:val="18"/>
        </w:rPr>
        <w:t>‐</w:t>
      </w:r>
      <w:r w:rsidRPr="006023AC">
        <w:rPr>
          <w:rFonts w:cs="Calibri"/>
          <w:sz w:val="18"/>
          <w:szCs w:val="18"/>
        </w:rPr>
        <w:t xml:space="preserve"> TIPOLOGIE E APPLICAZIONE DEROGHE ALLA QUALIFICA FORNITORI e precisamente: </w:t>
      </w:r>
    </w:p>
    <w:p w:rsidR="00A405F3" w:rsidRPr="006023AC" w:rsidRDefault="00A405F3" w:rsidP="006023AC">
      <w:pPr>
        <w:autoSpaceDE w:val="0"/>
        <w:autoSpaceDN w:val="0"/>
        <w:adjustRightInd w:val="0"/>
        <w:jc w:val="both"/>
        <w:rPr>
          <w:rFonts w:cs="Calibri"/>
          <w:sz w:val="18"/>
          <w:szCs w:val="18"/>
        </w:rPr>
      </w:pPr>
    </w:p>
    <w:p w:rsidR="00A405F3" w:rsidRPr="006023AC" w:rsidRDefault="00A405F3" w:rsidP="006023AC">
      <w:pPr>
        <w:autoSpaceDE w:val="0"/>
        <w:autoSpaceDN w:val="0"/>
        <w:adjustRightInd w:val="0"/>
        <w:spacing w:line="240" w:lineRule="auto"/>
        <w:jc w:val="both"/>
        <w:rPr>
          <w:rFonts w:cs="Verdana"/>
          <w:sz w:val="20"/>
          <w:szCs w:val="20"/>
          <w:lang w:eastAsia="it-IT"/>
        </w:rPr>
      </w:pPr>
      <w:r w:rsidRPr="006023AC">
        <w:rPr>
          <w:rFonts w:cs="Calibri"/>
          <w:sz w:val="18"/>
          <w:szCs w:val="18"/>
        </w:rPr>
        <w:t>“</w:t>
      </w:r>
      <w:r>
        <w:rPr>
          <w:rFonts w:cs="Verdana"/>
          <w:sz w:val="20"/>
          <w:szCs w:val="20"/>
          <w:lang w:eastAsia="it-IT"/>
        </w:rPr>
        <w:t>xxxxxxxxxxxxxxxxxxxxxxxxxxxxxxxxxxxxxxxxxxxx</w:t>
      </w:r>
      <w:r w:rsidRPr="006023AC">
        <w:rPr>
          <w:rFonts w:cs="Verdana"/>
          <w:sz w:val="20"/>
          <w:szCs w:val="20"/>
          <w:lang w:eastAsia="it-IT"/>
        </w:rPr>
        <w:t xml:space="preserve">” </w:t>
      </w:r>
    </w:p>
    <w:p w:rsidR="00A405F3" w:rsidRPr="006023AC" w:rsidRDefault="00A405F3" w:rsidP="006023AC">
      <w:pPr>
        <w:autoSpaceDE w:val="0"/>
        <w:autoSpaceDN w:val="0"/>
        <w:adjustRightInd w:val="0"/>
        <w:jc w:val="both"/>
        <w:rPr>
          <w:rFonts w:cs="Verdana"/>
          <w:sz w:val="20"/>
          <w:szCs w:val="20"/>
          <w:lang w:eastAsia="it-IT"/>
        </w:rPr>
      </w:pPr>
    </w:p>
    <w:p w:rsidR="00A405F3" w:rsidRPr="006023AC" w:rsidRDefault="00A405F3" w:rsidP="006023AC">
      <w:pPr>
        <w:tabs>
          <w:tab w:val="left" w:pos="284"/>
        </w:tabs>
        <w:ind w:right="-142"/>
        <w:jc w:val="both"/>
        <w:rPr>
          <w:rFonts w:cs="Arial"/>
          <w:sz w:val="18"/>
          <w:szCs w:val="18"/>
        </w:rPr>
      </w:pPr>
    </w:p>
    <w:p w:rsidR="00A405F3" w:rsidRPr="006023AC" w:rsidRDefault="00A405F3" w:rsidP="006023AC">
      <w:pPr>
        <w:tabs>
          <w:tab w:val="left" w:pos="284"/>
        </w:tabs>
        <w:spacing w:line="240" w:lineRule="auto"/>
        <w:ind w:right="-142"/>
        <w:jc w:val="both"/>
        <w:rPr>
          <w:rFonts w:cs="Arial"/>
          <w:sz w:val="18"/>
          <w:szCs w:val="18"/>
          <w:lang w:eastAsia="it-IT"/>
        </w:rPr>
      </w:pPr>
      <w:r w:rsidRPr="006023AC">
        <w:rPr>
          <w:rFonts w:cs="Arial"/>
          <w:sz w:val="18"/>
          <w:szCs w:val="18"/>
          <w:lang w:eastAsia="it-IT"/>
        </w:rPr>
        <w:t xml:space="preserve">Si procede pertanto all’inserimento di </w:t>
      </w:r>
      <w:r>
        <w:rPr>
          <w:rFonts w:cs="Arial"/>
          <w:sz w:val="18"/>
          <w:szCs w:val="18"/>
          <w:lang w:eastAsia="it-IT"/>
        </w:rPr>
        <w:t>xxxxxxxxxxxxxxxx</w:t>
      </w:r>
      <w:r w:rsidRPr="006023AC">
        <w:rPr>
          <w:rFonts w:cs="Arial"/>
          <w:sz w:val="18"/>
          <w:szCs w:val="18"/>
          <w:lang w:eastAsia="it-IT"/>
        </w:rPr>
        <w:t xml:space="preserve">  in Albo fornitori eni Spa, associando il fornitore alla seguente categoria merceologica:</w:t>
      </w:r>
    </w:p>
    <w:p w:rsidR="00A405F3" w:rsidRPr="006023AC" w:rsidRDefault="00A405F3" w:rsidP="009420B5">
      <w:pPr>
        <w:tabs>
          <w:tab w:val="left" w:pos="284"/>
        </w:tabs>
        <w:spacing w:line="240" w:lineRule="auto"/>
        <w:ind w:right="-142"/>
        <w:jc w:val="both"/>
        <w:rPr>
          <w:rFonts w:cs="Arial"/>
          <w:sz w:val="18"/>
          <w:szCs w:val="18"/>
          <w:lang w:eastAsia="it-IT"/>
        </w:rPr>
      </w:pPr>
    </w:p>
    <w:p w:rsidR="00A405F3" w:rsidRPr="006023AC" w:rsidRDefault="00A405F3" w:rsidP="009420B5">
      <w:pPr>
        <w:tabs>
          <w:tab w:val="left" w:pos="284"/>
        </w:tabs>
        <w:spacing w:line="240" w:lineRule="auto"/>
        <w:ind w:right="-142"/>
        <w:jc w:val="both"/>
        <w:rPr>
          <w:rFonts w:cs="Arial"/>
          <w:sz w:val="18"/>
          <w:szCs w:val="18"/>
          <w:lang w:eastAsia="it-IT"/>
        </w:rPr>
      </w:pPr>
    </w:p>
    <w:tbl>
      <w:tblPr>
        <w:tblW w:w="99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47"/>
        <w:gridCol w:w="7966"/>
      </w:tblGrid>
      <w:tr w:rsidR="00A405F3" w:rsidRPr="006023AC" w:rsidTr="00573FBF">
        <w:trPr>
          <w:trHeight w:val="580"/>
        </w:trPr>
        <w:tc>
          <w:tcPr>
            <w:tcW w:w="1947" w:type="dxa"/>
            <w:vAlign w:val="center"/>
          </w:tcPr>
          <w:p w:rsidR="00A405F3" w:rsidRPr="006023AC" w:rsidRDefault="00A405F3" w:rsidP="00573FBF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6023AC">
              <w:rPr>
                <w:i/>
                <w:iCs/>
                <w:sz w:val="18"/>
                <w:szCs w:val="18"/>
              </w:rPr>
              <w:t>Gruppo Merce</w:t>
            </w:r>
          </w:p>
        </w:tc>
        <w:tc>
          <w:tcPr>
            <w:tcW w:w="7966" w:type="dxa"/>
            <w:vAlign w:val="center"/>
          </w:tcPr>
          <w:p w:rsidR="00A405F3" w:rsidRPr="006023AC" w:rsidRDefault="00A405F3" w:rsidP="00573FBF">
            <w:pPr>
              <w:spacing w:before="100" w:beforeAutospacing="1" w:after="100" w:afterAutospacing="1"/>
              <w:jc w:val="center"/>
              <w:rPr>
                <w:sz w:val="18"/>
                <w:szCs w:val="18"/>
              </w:rPr>
            </w:pPr>
            <w:r w:rsidRPr="006023AC">
              <w:rPr>
                <w:i/>
                <w:iCs/>
                <w:sz w:val="18"/>
                <w:szCs w:val="18"/>
              </w:rPr>
              <w:t>Descrizione</w:t>
            </w:r>
          </w:p>
        </w:tc>
      </w:tr>
      <w:tr w:rsidR="00A405F3" w:rsidRPr="006023AC" w:rsidTr="00573FBF">
        <w:trPr>
          <w:trHeight w:val="341"/>
        </w:trPr>
        <w:tc>
          <w:tcPr>
            <w:tcW w:w="1947" w:type="dxa"/>
            <w:vAlign w:val="center"/>
          </w:tcPr>
          <w:p w:rsidR="00A405F3" w:rsidRPr="006023AC" w:rsidRDefault="00A405F3" w:rsidP="00573FBF">
            <w:pPr>
              <w:jc w:val="center"/>
              <w:rPr>
                <w:rFonts w:cs="Arial"/>
                <w:sz w:val="18"/>
                <w:szCs w:val="18"/>
              </w:rPr>
            </w:pPr>
            <w:bookmarkStart w:id="0" w:name="_Hlk295912661"/>
            <w:r>
              <w:rPr>
                <w:rFonts w:cs="Calibri"/>
                <w:sz w:val="18"/>
                <w:szCs w:val="18"/>
              </w:rPr>
              <w:t>xxx</w:t>
            </w:r>
          </w:p>
        </w:tc>
        <w:tc>
          <w:tcPr>
            <w:tcW w:w="7966" w:type="dxa"/>
            <w:vAlign w:val="center"/>
          </w:tcPr>
          <w:p w:rsidR="00A405F3" w:rsidRPr="006023AC" w:rsidRDefault="00A405F3" w:rsidP="00573FBF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xxxxxxxxx</w:t>
            </w:r>
          </w:p>
        </w:tc>
      </w:tr>
      <w:bookmarkEnd w:id="0"/>
      <w:tr w:rsidR="00A405F3" w:rsidRPr="006023AC" w:rsidTr="006023AC">
        <w:trPr>
          <w:trHeight w:val="341"/>
        </w:trPr>
        <w:tc>
          <w:tcPr>
            <w:tcW w:w="1947" w:type="dxa"/>
            <w:vAlign w:val="center"/>
          </w:tcPr>
          <w:p w:rsidR="00A405F3" w:rsidRPr="006023AC" w:rsidRDefault="00A405F3" w:rsidP="00E9322F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xxx</w:t>
            </w:r>
          </w:p>
        </w:tc>
        <w:tc>
          <w:tcPr>
            <w:tcW w:w="7966" w:type="dxa"/>
            <w:vAlign w:val="center"/>
          </w:tcPr>
          <w:p w:rsidR="00A405F3" w:rsidRPr="006023AC" w:rsidRDefault="00A405F3" w:rsidP="00E9322F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xxxxxxxxx</w:t>
            </w:r>
          </w:p>
        </w:tc>
      </w:tr>
    </w:tbl>
    <w:p w:rsidR="00A405F3" w:rsidRPr="00A6304B" w:rsidRDefault="00A405F3" w:rsidP="009420B5">
      <w:pPr>
        <w:tabs>
          <w:tab w:val="left" w:pos="284"/>
        </w:tabs>
        <w:spacing w:line="240" w:lineRule="auto"/>
        <w:ind w:right="-142"/>
        <w:jc w:val="both"/>
        <w:rPr>
          <w:rFonts w:cs="Arial"/>
          <w:sz w:val="18"/>
          <w:szCs w:val="18"/>
          <w:lang w:eastAsia="it-IT"/>
        </w:rPr>
      </w:pPr>
    </w:p>
    <w:p w:rsidR="00A405F3" w:rsidRDefault="00A405F3" w:rsidP="007B6D2A">
      <w:pPr>
        <w:tabs>
          <w:tab w:val="left" w:pos="284"/>
        </w:tabs>
        <w:spacing w:line="240" w:lineRule="auto"/>
        <w:ind w:right="-142"/>
        <w:jc w:val="both"/>
        <w:rPr>
          <w:rFonts w:cs="Arial"/>
          <w:sz w:val="18"/>
          <w:szCs w:val="18"/>
          <w:lang w:eastAsia="it-IT"/>
        </w:rPr>
      </w:pPr>
      <w:r>
        <w:rPr>
          <w:rFonts w:cs="Arial"/>
          <w:sz w:val="18"/>
          <w:szCs w:val="18"/>
          <w:lang w:eastAsia="it-IT"/>
        </w:rPr>
        <w:t>Si specifica inoltre che:</w:t>
      </w:r>
    </w:p>
    <w:p w:rsidR="00A405F3" w:rsidRPr="00EC7A4F" w:rsidRDefault="00A405F3" w:rsidP="00EC7A4F">
      <w:pPr>
        <w:numPr>
          <w:ilvl w:val="0"/>
          <w:numId w:val="27"/>
        </w:numPr>
        <w:tabs>
          <w:tab w:val="clear" w:pos="2340"/>
          <w:tab w:val="num" w:pos="360"/>
        </w:tabs>
        <w:spacing w:line="240" w:lineRule="auto"/>
        <w:ind w:left="360" w:right="-142"/>
        <w:jc w:val="both"/>
        <w:rPr>
          <w:rFonts w:cs="Arial"/>
          <w:sz w:val="18"/>
          <w:szCs w:val="18"/>
          <w:lang w:eastAsia="it-IT"/>
        </w:rPr>
      </w:pPr>
      <w:r>
        <w:rPr>
          <w:rFonts w:cs="Arial"/>
          <w:sz w:val="18"/>
          <w:szCs w:val="18"/>
          <w:lang w:eastAsia="it-IT"/>
        </w:rPr>
        <w:t xml:space="preserve">si è ricevuta una </w:t>
      </w:r>
      <w:r w:rsidRPr="00EC7A4F">
        <w:rPr>
          <w:rFonts w:cs="Arial"/>
          <w:sz w:val="18"/>
          <w:szCs w:val="18"/>
          <w:lang w:eastAsia="it-IT"/>
        </w:rPr>
        <w:t xml:space="preserve">Nota dell’Unità Tecnica </w:t>
      </w:r>
      <w:r>
        <w:rPr>
          <w:rFonts w:cs="Arial"/>
          <w:sz w:val="18"/>
          <w:szCs w:val="18"/>
          <w:lang w:eastAsia="it-IT"/>
        </w:rPr>
        <w:t>a</w:t>
      </w:r>
      <w:r w:rsidRPr="00EC7A4F">
        <w:rPr>
          <w:rFonts w:cs="Arial"/>
          <w:sz w:val="18"/>
          <w:szCs w:val="18"/>
          <w:lang w:eastAsia="it-IT"/>
        </w:rPr>
        <w:t xml:space="preserve"> supporto dell</w:t>
      </w:r>
      <w:r>
        <w:rPr>
          <w:rFonts w:cs="Arial"/>
          <w:sz w:val="18"/>
          <w:szCs w:val="18"/>
          <w:lang w:eastAsia="it-IT"/>
        </w:rPr>
        <w:t>'applicazione della causa di deroga;</w:t>
      </w:r>
    </w:p>
    <w:p w:rsidR="00A405F3" w:rsidRPr="00EC7A4F" w:rsidRDefault="00A405F3" w:rsidP="00EC7A4F">
      <w:pPr>
        <w:numPr>
          <w:ilvl w:val="0"/>
          <w:numId w:val="27"/>
        </w:numPr>
        <w:tabs>
          <w:tab w:val="clear" w:pos="2340"/>
          <w:tab w:val="num" w:pos="360"/>
        </w:tabs>
        <w:spacing w:line="240" w:lineRule="auto"/>
        <w:ind w:left="360" w:right="-142"/>
        <w:jc w:val="both"/>
        <w:rPr>
          <w:rFonts w:cs="Arial"/>
          <w:sz w:val="18"/>
          <w:szCs w:val="18"/>
          <w:lang w:eastAsia="it-IT"/>
        </w:rPr>
      </w:pPr>
      <w:r>
        <w:rPr>
          <w:rFonts w:cs="Arial"/>
          <w:sz w:val="18"/>
          <w:szCs w:val="18"/>
          <w:lang w:eastAsia="it-IT"/>
        </w:rPr>
        <w:t xml:space="preserve">la </w:t>
      </w:r>
      <w:r w:rsidRPr="00EC7A4F">
        <w:rPr>
          <w:rFonts w:cs="Arial"/>
          <w:sz w:val="18"/>
          <w:szCs w:val="18"/>
          <w:lang w:eastAsia="it-IT"/>
        </w:rPr>
        <w:t xml:space="preserve">Due Diligence </w:t>
      </w:r>
      <w:r>
        <w:rPr>
          <w:rFonts w:cs="Arial"/>
          <w:sz w:val="18"/>
          <w:szCs w:val="18"/>
          <w:lang w:eastAsia="it-IT"/>
        </w:rPr>
        <w:t>relativa al fornitore è "Verde"</w:t>
      </w:r>
      <w:r w:rsidRPr="00EC7A4F">
        <w:rPr>
          <w:rFonts w:cs="Arial"/>
          <w:sz w:val="18"/>
          <w:szCs w:val="18"/>
          <w:lang w:eastAsia="it-IT"/>
        </w:rPr>
        <w:t>;</w:t>
      </w:r>
    </w:p>
    <w:p w:rsidR="00A405F3" w:rsidRDefault="00A405F3" w:rsidP="00EC7A4F">
      <w:pPr>
        <w:numPr>
          <w:ilvl w:val="0"/>
          <w:numId w:val="27"/>
        </w:numPr>
        <w:tabs>
          <w:tab w:val="clear" w:pos="2340"/>
          <w:tab w:val="num" w:pos="360"/>
        </w:tabs>
        <w:spacing w:line="240" w:lineRule="auto"/>
        <w:ind w:left="360" w:right="-142"/>
        <w:jc w:val="both"/>
        <w:rPr>
          <w:rFonts w:cs="Arial"/>
          <w:sz w:val="18"/>
          <w:szCs w:val="18"/>
          <w:lang w:eastAsia="it-IT"/>
        </w:rPr>
      </w:pPr>
      <w:r>
        <w:rPr>
          <w:rFonts w:cs="Arial"/>
          <w:sz w:val="18"/>
          <w:szCs w:val="18"/>
          <w:lang w:eastAsia="it-IT"/>
        </w:rPr>
        <w:t>si è ottenuta la documentazione p</w:t>
      </w:r>
      <w:r w:rsidRPr="00EC7A4F">
        <w:rPr>
          <w:rFonts w:cs="Arial"/>
          <w:sz w:val="18"/>
          <w:szCs w:val="18"/>
          <w:lang w:eastAsia="it-IT"/>
        </w:rPr>
        <w:t>reliminare firmata dal fornitore</w:t>
      </w:r>
      <w:r>
        <w:rPr>
          <w:rFonts w:cs="Arial"/>
          <w:sz w:val="18"/>
          <w:szCs w:val="18"/>
          <w:lang w:eastAsia="it-IT"/>
        </w:rPr>
        <w:t>.</w:t>
      </w:r>
    </w:p>
    <w:p w:rsidR="00A405F3" w:rsidRDefault="00A405F3" w:rsidP="00EC7A4F">
      <w:pPr>
        <w:spacing w:line="240" w:lineRule="auto"/>
        <w:ind w:right="-142"/>
        <w:jc w:val="both"/>
        <w:rPr>
          <w:rFonts w:cs="Arial"/>
          <w:sz w:val="18"/>
          <w:szCs w:val="18"/>
          <w:lang w:eastAsia="it-IT"/>
        </w:rPr>
      </w:pPr>
    </w:p>
    <w:p w:rsidR="00A405F3" w:rsidRPr="00EC7A4F" w:rsidRDefault="00A405F3" w:rsidP="00EC7A4F">
      <w:pPr>
        <w:spacing w:line="240" w:lineRule="auto"/>
        <w:ind w:right="-142"/>
        <w:jc w:val="both"/>
        <w:rPr>
          <w:rFonts w:cs="Arial"/>
          <w:sz w:val="18"/>
          <w:szCs w:val="18"/>
          <w:lang w:eastAsia="it-IT"/>
        </w:rPr>
      </w:pPr>
    </w:p>
    <w:p w:rsidR="00A405F3" w:rsidRDefault="00A405F3" w:rsidP="007B6D2A">
      <w:pPr>
        <w:tabs>
          <w:tab w:val="left" w:pos="284"/>
        </w:tabs>
        <w:spacing w:line="240" w:lineRule="auto"/>
        <w:ind w:right="-142"/>
        <w:jc w:val="both"/>
        <w:rPr>
          <w:rFonts w:cs="Arial"/>
          <w:sz w:val="18"/>
          <w:szCs w:val="18"/>
          <w:lang w:eastAsia="it-IT"/>
        </w:rPr>
      </w:pPr>
      <w:r>
        <w:rPr>
          <w:rFonts w:cs="Arial"/>
          <w:sz w:val="18"/>
          <w:szCs w:val="18"/>
          <w:lang w:eastAsia="it-IT"/>
        </w:rPr>
        <w:t>Firma SQE</w:t>
      </w:r>
      <w:r>
        <w:rPr>
          <w:rFonts w:cs="Arial"/>
          <w:sz w:val="18"/>
          <w:szCs w:val="18"/>
          <w:lang w:eastAsia="it-IT"/>
        </w:rPr>
        <w:tab/>
      </w:r>
    </w:p>
    <w:p w:rsidR="00A405F3" w:rsidRDefault="00A405F3" w:rsidP="00C5213C">
      <w:pPr>
        <w:tabs>
          <w:tab w:val="left" w:pos="284"/>
        </w:tabs>
        <w:spacing w:line="240" w:lineRule="auto"/>
        <w:ind w:left="5940" w:right="-142"/>
        <w:jc w:val="both"/>
        <w:rPr>
          <w:rFonts w:cs="Arial"/>
          <w:sz w:val="18"/>
          <w:szCs w:val="18"/>
          <w:lang w:eastAsia="it-IT"/>
        </w:rPr>
      </w:pPr>
    </w:p>
    <w:p w:rsidR="00A405F3" w:rsidRDefault="00A405F3" w:rsidP="00C5213C">
      <w:pPr>
        <w:tabs>
          <w:tab w:val="left" w:pos="284"/>
        </w:tabs>
        <w:spacing w:line="240" w:lineRule="auto"/>
        <w:ind w:left="5940" w:right="-142"/>
        <w:jc w:val="both"/>
        <w:rPr>
          <w:rFonts w:cs="Arial"/>
          <w:sz w:val="18"/>
          <w:szCs w:val="18"/>
          <w:lang w:eastAsia="it-IT"/>
        </w:rPr>
      </w:pPr>
    </w:p>
    <w:p w:rsidR="00A405F3" w:rsidRDefault="00A405F3" w:rsidP="00C5213C">
      <w:pPr>
        <w:tabs>
          <w:tab w:val="left" w:pos="284"/>
        </w:tabs>
        <w:spacing w:line="240" w:lineRule="auto"/>
        <w:ind w:left="5940" w:right="-142"/>
        <w:jc w:val="both"/>
        <w:rPr>
          <w:rFonts w:cs="Arial"/>
          <w:sz w:val="18"/>
          <w:szCs w:val="18"/>
          <w:lang w:eastAsia="it-IT"/>
        </w:rPr>
      </w:pPr>
      <w:r>
        <w:rPr>
          <w:rFonts w:cs="Arial"/>
          <w:sz w:val="18"/>
          <w:szCs w:val="18"/>
          <w:lang w:eastAsia="it-IT"/>
        </w:rPr>
        <w:tab/>
      </w:r>
      <w:r>
        <w:rPr>
          <w:rFonts w:cs="Arial"/>
          <w:sz w:val="18"/>
          <w:szCs w:val="18"/>
          <w:lang w:eastAsia="it-IT"/>
        </w:rPr>
        <w:tab/>
      </w:r>
      <w:r>
        <w:rPr>
          <w:rFonts w:cs="Arial"/>
          <w:sz w:val="18"/>
          <w:szCs w:val="18"/>
          <w:lang w:eastAsia="it-IT"/>
        </w:rPr>
        <w:tab/>
      </w:r>
      <w:r>
        <w:rPr>
          <w:rFonts w:cs="Arial"/>
          <w:sz w:val="18"/>
          <w:szCs w:val="18"/>
          <w:lang w:eastAsia="it-IT"/>
        </w:rPr>
        <w:tab/>
      </w:r>
      <w:r>
        <w:rPr>
          <w:rFonts w:cs="Arial"/>
          <w:sz w:val="18"/>
          <w:szCs w:val="18"/>
          <w:lang w:eastAsia="it-IT"/>
        </w:rPr>
        <w:tab/>
      </w:r>
    </w:p>
    <w:p w:rsidR="00A405F3" w:rsidRDefault="00A405F3" w:rsidP="007B6D2A">
      <w:pPr>
        <w:tabs>
          <w:tab w:val="left" w:pos="284"/>
        </w:tabs>
        <w:spacing w:line="240" w:lineRule="auto"/>
        <w:ind w:right="-142"/>
        <w:jc w:val="both"/>
        <w:rPr>
          <w:rFonts w:cs="Arial"/>
          <w:sz w:val="18"/>
          <w:szCs w:val="18"/>
          <w:lang w:eastAsia="it-IT"/>
        </w:rPr>
      </w:pPr>
      <w:r>
        <w:rPr>
          <w:rFonts w:cs="Arial"/>
          <w:sz w:val="18"/>
          <w:szCs w:val="18"/>
          <w:lang w:eastAsia="it-IT"/>
        </w:rPr>
        <w:t>________________________________</w:t>
      </w:r>
    </w:p>
    <w:p w:rsidR="00A405F3" w:rsidRDefault="00A405F3" w:rsidP="007B6D2A">
      <w:pPr>
        <w:tabs>
          <w:tab w:val="left" w:pos="284"/>
        </w:tabs>
        <w:spacing w:line="240" w:lineRule="auto"/>
        <w:ind w:left="5940" w:right="-142"/>
        <w:jc w:val="both"/>
        <w:rPr>
          <w:rFonts w:cs="Arial"/>
          <w:sz w:val="18"/>
          <w:szCs w:val="18"/>
          <w:lang w:eastAsia="it-IT"/>
        </w:rPr>
      </w:pPr>
    </w:p>
    <w:p w:rsidR="00A405F3" w:rsidRDefault="00A405F3" w:rsidP="0060787C">
      <w:pPr>
        <w:tabs>
          <w:tab w:val="left" w:pos="284"/>
        </w:tabs>
        <w:spacing w:line="240" w:lineRule="auto"/>
        <w:ind w:left="5940" w:right="-142"/>
        <w:rPr>
          <w:rFonts w:cs="Arial"/>
          <w:sz w:val="18"/>
          <w:szCs w:val="18"/>
          <w:lang w:eastAsia="it-IT"/>
        </w:rPr>
      </w:pPr>
      <w:r>
        <w:rPr>
          <w:rFonts w:cs="Arial"/>
          <w:sz w:val="18"/>
          <w:szCs w:val="18"/>
          <w:lang w:eastAsia="it-IT"/>
        </w:rPr>
        <w:t>Firma Approvatore</w:t>
      </w:r>
    </w:p>
    <w:p w:rsidR="00A405F3" w:rsidRPr="00101ECA" w:rsidRDefault="00A405F3" w:rsidP="007B6D2A">
      <w:pPr>
        <w:tabs>
          <w:tab w:val="left" w:pos="0"/>
        </w:tabs>
        <w:spacing w:line="240" w:lineRule="auto"/>
        <w:ind w:left="5940" w:right="-142"/>
        <w:jc w:val="both"/>
        <w:rPr>
          <w:sz w:val="18"/>
          <w:szCs w:val="18"/>
        </w:rPr>
      </w:pPr>
      <w:r>
        <w:rPr>
          <w:rFonts w:cs="Arial"/>
          <w:sz w:val="18"/>
          <w:szCs w:val="18"/>
          <w:lang w:eastAsia="it-IT"/>
        </w:rPr>
        <w:tab/>
      </w:r>
      <w:r>
        <w:rPr>
          <w:rFonts w:cs="Arial"/>
          <w:sz w:val="18"/>
          <w:szCs w:val="18"/>
          <w:lang w:eastAsia="it-IT"/>
        </w:rPr>
        <w:tab/>
      </w:r>
    </w:p>
    <w:sectPr w:rsidR="00A405F3" w:rsidRPr="00101ECA" w:rsidSect="009B1E15">
      <w:headerReference w:type="default" r:id="rId7"/>
      <w:headerReference w:type="first" r:id="rId8"/>
      <w:footerReference w:type="first" r:id="rId9"/>
      <w:pgSz w:w="11906" w:h="16838" w:code="9"/>
      <w:pgMar w:top="2659" w:right="926" w:bottom="1701" w:left="1259" w:header="709" w:footer="173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05F3" w:rsidRDefault="00A405F3">
      <w:r>
        <w:separator/>
      </w:r>
    </w:p>
  </w:endnote>
  <w:endnote w:type="continuationSeparator" w:id="0">
    <w:p w:rsidR="00A405F3" w:rsidRDefault="00A405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PMingLiU">
    <w:altName w:val="¡Ps2OcuAe"/>
    <w:panose1 w:val="020203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05F3" w:rsidRDefault="00A405F3">
    <w:pPr>
      <w:pStyle w:val="Foot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282.65pt;margin-top:613.5pt;width:65.7pt;height:24.4pt;z-index:-251657728;mso-position-horizontal-relative:margin;mso-position-vertical-relative:margin">
          <v:imagedata r:id="rId1" o:title="" croptop="58266f" cropbottom="5371f" cropleft="37987f" cropright="20315f"/>
          <w10:wrap anchorx="margin" anchory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05F3" w:rsidRDefault="00A405F3">
      <w:r>
        <w:separator/>
      </w:r>
    </w:p>
  </w:footnote>
  <w:footnote w:type="continuationSeparator" w:id="0">
    <w:p w:rsidR="00A405F3" w:rsidRDefault="00A405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05F3" w:rsidRPr="00B4301E" w:rsidRDefault="00A405F3" w:rsidP="00B4301E">
    <w:pPr>
      <w:pStyle w:val="NormalWeb"/>
      <w:spacing w:after="0" w:line="280" w:lineRule="exact"/>
      <w:rPr>
        <w:rFonts w:ascii="Verdana" w:hAnsi="Verdana"/>
        <w:sz w:val="20"/>
      </w:rPr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4.7pt;margin-top:-89.8pt;width:58.2pt;height:69.4pt;z-index:-251658752;mso-position-horizontal-relative:margin;mso-position-vertical-relative:margin">
          <v:imagedata r:id="rId1" o:title="" croptop="5838f" cropbottom="54295f" cropleft="6111f" cropright="53017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42" w:rightFromText="142" w:vertAnchor="page" w:horzAnchor="page" w:tblpX="7089" w:tblpY="1135"/>
      <w:tblOverlap w:val="never"/>
      <w:tblW w:w="4037" w:type="dxa"/>
      <w:tblLayout w:type="fixed"/>
      <w:tblCellMar>
        <w:left w:w="70" w:type="dxa"/>
        <w:right w:w="70" w:type="dxa"/>
      </w:tblCellMar>
      <w:tblLook w:val="0000"/>
    </w:tblPr>
    <w:tblGrid>
      <w:gridCol w:w="3967"/>
    </w:tblGrid>
    <w:tr w:rsidR="00A405F3" w:rsidTr="00C05397">
      <w:trPr>
        <w:trHeight w:val="1185"/>
      </w:trPr>
      <w:tc>
        <w:tcPr>
          <w:tcW w:w="4037" w:type="dxa"/>
        </w:tcPr>
        <w:p w:rsidR="00A405F3" w:rsidRDefault="00A405F3" w:rsidP="00C05397">
          <w:r>
            <w:t>Sede legale in Roma,</w:t>
          </w:r>
        </w:p>
        <w:p w:rsidR="00A405F3" w:rsidRDefault="00A405F3" w:rsidP="00C05397">
          <w:r>
            <w:t>Piazzale Enrico Mattei, 1</w:t>
          </w:r>
        </w:p>
        <w:p w:rsidR="00A405F3" w:rsidRDefault="00A405F3" w:rsidP="00C05397">
          <w:r>
            <w:t>00144 Roma</w:t>
          </w:r>
        </w:p>
        <w:p w:rsidR="00A405F3" w:rsidRDefault="00A405F3" w:rsidP="00C05397">
          <w:r>
            <w:t>Tel. centralino +39 06598.21</w:t>
          </w:r>
        </w:p>
        <w:p w:rsidR="00A405F3" w:rsidRDefault="00A405F3" w:rsidP="00C05397">
          <w:r>
            <w:t>www.eni.it</w:t>
          </w:r>
        </w:p>
      </w:tc>
    </w:tr>
  </w:tbl>
  <w:tbl>
    <w:tblPr>
      <w:tblpPr w:leftFromText="142" w:rightFromText="142" w:vertAnchor="page" w:horzAnchor="page" w:tblpX="7089" w:tblpY="15367"/>
      <w:tblOverlap w:val="never"/>
      <w:tblW w:w="4039" w:type="dxa"/>
      <w:tblLayout w:type="fixed"/>
      <w:tblCellMar>
        <w:left w:w="70" w:type="dxa"/>
        <w:right w:w="70" w:type="dxa"/>
      </w:tblCellMar>
      <w:tblLook w:val="0000"/>
    </w:tblPr>
    <w:tblGrid>
      <w:gridCol w:w="3969"/>
    </w:tblGrid>
    <w:tr w:rsidR="00A405F3" w:rsidRPr="009E3FFD" w:rsidTr="00C05397">
      <w:trPr>
        <w:trHeight w:val="1185"/>
      </w:trPr>
      <w:tc>
        <w:tcPr>
          <w:tcW w:w="4039" w:type="dxa"/>
        </w:tcPr>
        <w:p w:rsidR="00A405F3" w:rsidRPr="00285263" w:rsidRDefault="00A405F3" w:rsidP="00C05397">
          <w:pPr>
            <w:tabs>
              <w:tab w:val="left" w:pos="284"/>
            </w:tabs>
            <w:spacing w:line="240" w:lineRule="auto"/>
            <w:ind w:right="-142"/>
            <w:jc w:val="both"/>
            <w:rPr>
              <w:rFonts w:cs="Arial"/>
              <w:sz w:val="14"/>
              <w:lang w:eastAsia="it-IT"/>
            </w:rPr>
          </w:pPr>
          <w:r w:rsidRPr="00285263">
            <w:rPr>
              <w:rFonts w:cs="Arial"/>
              <w:sz w:val="14"/>
              <w:lang w:eastAsia="it-IT"/>
            </w:rPr>
            <w:t>Capitale sociale Euro 4.005.358.876,00 i.v.</w:t>
          </w:r>
        </w:p>
        <w:p w:rsidR="00A405F3" w:rsidRPr="00285263" w:rsidRDefault="00A405F3" w:rsidP="00C05397">
          <w:pPr>
            <w:tabs>
              <w:tab w:val="left" w:pos="284"/>
            </w:tabs>
            <w:spacing w:line="240" w:lineRule="auto"/>
            <w:ind w:right="-142"/>
            <w:jc w:val="both"/>
            <w:rPr>
              <w:rFonts w:cs="Arial"/>
              <w:sz w:val="14"/>
              <w:lang w:eastAsia="it-IT"/>
            </w:rPr>
          </w:pPr>
          <w:r w:rsidRPr="00285263">
            <w:rPr>
              <w:rFonts w:cs="Arial"/>
              <w:sz w:val="14"/>
              <w:lang w:eastAsia="it-IT"/>
            </w:rPr>
            <w:t xml:space="preserve">Registro Imprese di Roma, Codice Fiscale 00484960588 </w:t>
          </w:r>
        </w:p>
        <w:p w:rsidR="00A405F3" w:rsidRPr="00285263" w:rsidRDefault="00A405F3" w:rsidP="00C05397">
          <w:pPr>
            <w:tabs>
              <w:tab w:val="left" w:pos="284"/>
            </w:tabs>
            <w:spacing w:line="240" w:lineRule="auto"/>
            <w:ind w:right="-142"/>
            <w:jc w:val="both"/>
            <w:rPr>
              <w:rFonts w:cs="Arial"/>
              <w:sz w:val="14"/>
              <w:lang w:eastAsia="it-IT"/>
            </w:rPr>
          </w:pPr>
          <w:r w:rsidRPr="00285263">
            <w:rPr>
              <w:rFonts w:cs="Arial"/>
              <w:sz w:val="14"/>
              <w:lang w:eastAsia="it-IT"/>
            </w:rPr>
            <w:t>Partita IVA 00905811006, R.E.A. Roma n. 756453</w:t>
          </w:r>
        </w:p>
        <w:p w:rsidR="00A405F3" w:rsidRPr="00285263" w:rsidRDefault="00A405F3" w:rsidP="00C05397">
          <w:pPr>
            <w:tabs>
              <w:tab w:val="left" w:pos="284"/>
            </w:tabs>
            <w:spacing w:line="240" w:lineRule="auto"/>
            <w:ind w:right="-142"/>
            <w:jc w:val="both"/>
            <w:rPr>
              <w:rFonts w:cs="Arial"/>
              <w:sz w:val="14"/>
              <w:lang w:eastAsia="it-IT"/>
            </w:rPr>
          </w:pPr>
          <w:r w:rsidRPr="00285263">
            <w:rPr>
              <w:rFonts w:cs="Arial"/>
              <w:sz w:val="14"/>
              <w:lang w:eastAsia="it-IT"/>
            </w:rPr>
            <w:t>Sedi secondarie:</w:t>
          </w:r>
        </w:p>
        <w:p w:rsidR="00A405F3" w:rsidRPr="00285263" w:rsidRDefault="00A405F3" w:rsidP="00C05397">
          <w:pPr>
            <w:tabs>
              <w:tab w:val="left" w:pos="284"/>
            </w:tabs>
            <w:spacing w:line="240" w:lineRule="auto"/>
            <w:ind w:right="-142"/>
            <w:jc w:val="both"/>
            <w:rPr>
              <w:rFonts w:cs="Arial"/>
              <w:sz w:val="14"/>
              <w:lang w:eastAsia="it-IT"/>
            </w:rPr>
          </w:pPr>
          <w:r w:rsidRPr="00285263">
            <w:rPr>
              <w:rFonts w:cs="Arial"/>
              <w:sz w:val="14"/>
              <w:lang w:eastAsia="it-IT"/>
            </w:rPr>
            <w:t>Via Emilia, 1 - Piazza Ezio Vanoni, 1</w:t>
          </w:r>
        </w:p>
        <w:p w:rsidR="00A405F3" w:rsidRPr="00285263" w:rsidRDefault="00A405F3" w:rsidP="00C05397">
          <w:pPr>
            <w:tabs>
              <w:tab w:val="left" w:pos="284"/>
            </w:tabs>
            <w:spacing w:line="240" w:lineRule="auto"/>
            <w:ind w:right="-142"/>
            <w:jc w:val="both"/>
            <w:rPr>
              <w:rFonts w:cs="Arial"/>
              <w:sz w:val="12"/>
              <w:lang w:eastAsia="it-IT"/>
            </w:rPr>
          </w:pPr>
          <w:r w:rsidRPr="00285263">
            <w:rPr>
              <w:sz w:val="14"/>
            </w:rPr>
            <w:t>20097 San Donato Milanese (MI)</w:t>
          </w:r>
        </w:p>
        <w:p w:rsidR="00A405F3" w:rsidRPr="009E3FFD" w:rsidRDefault="00A405F3" w:rsidP="00C05397">
          <w:pPr>
            <w:pStyle w:val="Nessunaspaziatura1"/>
          </w:pPr>
        </w:p>
      </w:tc>
    </w:tr>
  </w:tbl>
  <w:p w:rsidR="00A405F3" w:rsidRDefault="00A405F3" w:rsidP="00B4301E">
    <w:pPr>
      <w:pStyle w:val="NormalWeb"/>
      <w:spacing w:after="0" w:line="280" w:lineRule="exact"/>
      <w:rPr>
        <w:rFonts w:ascii="Verdana" w:hAnsi="Verdana"/>
        <w:sz w:val="20"/>
      </w:rPr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-6.2pt;margin-top:-97.85pt;width:65.7pt;height:85.9pt;z-index:-251659776;mso-position-horizontal-relative:margin;mso-position-vertical-relative:margin">
          <v:imagedata r:id="rId1" o:title="" croptop="5138f" cropbottom="53711f" cropleft="5946f" cropright="52356f"/>
          <w10:wrap anchorx="margin" anchory="margin"/>
        </v:shape>
      </w:pict>
    </w:r>
  </w:p>
  <w:p w:rsidR="00A405F3" w:rsidRDefault="00A405F3" w:rsidP="00B4301E">
    <w:pPr>
      <w:pStyle w:val="NormalWeb"/>
      <w:spacing w:after="0" w:line="280" w:lineRule="exact"/>
      <w:rPr>
        <w:rFonts w:ascii="Verdana" w:hAnsi="Verdana"/>
        <w:sz w:val="20"/>
      </w:rPr>
    </w:pPr>
  </w:p>
  <w:p w:rsidR="00A405F3" w:rsidRPr="00B4301E" w:rsidRDefault="00A405F3" w:rsidP="00B4301E">
    <w:pPr>
      <w:pStyle w:val="NormalWeb"/>
      <w:spacing w:after="0" w:line="280" w:lineRule="exact"/>
      <w:rPr>
        <w:rFonts w:ascii="Verdana" w:hAnsi="Verdana"/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12D8D"/>
    <w:multiLevelType w:val="hybridMultilevel"/>
    <w:tmpl w:val="287EB352"/>
    <w:lvl w:ilvl="0" w:tplc="F91A19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1405A1"/>
    <w:multiLevelType w:val="hybridMultilevel"/>
    <w:tmpl w:val="2A86B7D2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16B7AB3"/>
    <w:multiLevelType w:val="hybridMultilevel"/>
    <w:tmpl w:val="C97AFF4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2A0FC0"/>
    <w:multiLevelType w:val="hybridMultilevel"/>
    <w:tmpl w:val="A1DCE670"/>
    <w:lvl w:ilvl="0" w:tplc="BE7C270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D3E0011"/>
    <w:multiLevelType w:val="hybridMultilevel"/>
    <w:tmpl w:val="11622A2A"/>
    <w:lvl w:ilvl="0" w:tplc="0410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20E06260"/>
    <w:multiLevelType w:val="singleLevel"/>
    <w:tmpl w:val="FC027BA0"/>
    <w:lvl w:ilvl="0">
      <w:start w:val="1"/>
      <w:numFmt w:val="decimal"/>
      <w:lvlText w:val="%1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6">
    <w:nsid w:val="24881DEF"/>
    <w:multiLevelType w:val="hybridMultilevel"/>
    <w:tmpl w:val="D34EE920"/>
    <w:lvl w:ilvl="0" w:tplc="A47A4D7A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00001">
      <w:start w:val="1"/>
      <w:numFmt w:val="bullet"/>
      <w:lvlText w:val=""/>
      <w:lvlJc w:val="left"/>
      <w:pPr>
        <w:tabs>
          <w:tab w:val="num" w:pos="1866"/>
        </w:tabs>
        <w:ind w:left="1866" w:hanging="360"/>
      </w:pPr>
      <w:rPr>
        <w:rFonts w:ascii="Symbol" w:hAnsi="Symbol" w:hint="default"/>
        <w:color w:val="auto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281D273F"/>
    <w:multiLevelType w:val="hybridMultilevel"/>
    <w:tmpl w:val="9534674C"/>
    <w:lvl w:ilvl="0" w:tplc="DC64890A">
      <w:start w:val="6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Verdana" w:hAnsi="Verdana" w:hint="default"/>
        <w:b w:val="0"/>
        <w:color w:val="auto"/>
        <w:sz w:val="2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CDC3718"/>
    <w:multiLevelType w:val="multilevel"/>
    <w:tmpl w:val="96FA61F6"/>
    <w:lvl w:ilvl="0">
      <w:start w:val="1"/>
      <w:numFmt w:val="bullet"/>
      <w:lvlText w:val=""/>
      <w:lvlJc w:val="left"/>
      <w:pPr>
        <w:tabs>
          <w:tab w:val="num" w:pos="644"/>
        </w:tabs>
        <w:ind w:left="641" w:hanging="3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DC10967"/>
    <w:multiLevelType w:val="hybridMultilevel"/>
    <w:tmpl w:val="EF401166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E3603EA"/>
    <w:multiLevelType w:val="hybridMultilevel"/>
    <w:tmpl w:val="24D6AF96"/>
    <w:lvl w:ilvl="0" w:tplc="BBF63BA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66B6A82"/>
    <w:multiLevelType w:val="hybridMultilevel"/>
    <w:tmpl w:val="96FA61F6"/>
    <w:lvl w:ilvl="0" w:tplc="8210040E">
      <w:start w:val="1"/>
      <w:numFmt w:val="bullet"/>
      <w:lvlText w:val=""/>
      <w:lvlJc w:val="left"/>
      <w:pPr>
        <w:tabs>
          <w:tab w:val="num" w:pos="644"/>
        </w:tabs>
        <w:ind w:left="641" w:hanging="35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1450BBA"/>
    <w:multiLevelType w:val="singleLevel"/>
    <w:tmpl w:val="213EC762"/>
    <w:lvl w:ilvl="0">
      <w:start w:val="1"/>
      <w:numFmt w:val="decimal"/>
      <w:lvlText w:val="%1."/>
      <w:legacy w:legacy="1" w:legacySpace="0" w:legacyIndent="360"/>
      <w:lvlJc w:val="left"/>
      <w:rPr>
        <w:rFonts w:ascii="Century Gothic" w:hAnsi="Century Gothic" w:cs="Times New Roman" w:hint="default"/>
      </w:rPr>
    </w:lvl>
  </w:abstractNum>
  <w:abstractNum w:abstractNumId="13">
    <w:nsid w:val="590A2047"/>
    <w:multiLevelType w:val="hybridMultilevel"/>
    <w:tmpl w:val="53D2195E"/>
    <w:lvl w:ilvl="0" w:tplc="9AFE6D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476A0D"/>
    <w:multiLevelType w:val="hybridMultilevel"/>
    <w:tmpl w:val="1FC05346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2604183"/>
    <w:multiLevelType w:val="hybridMultilevel"/>
    <w:tmpl w:val="14E285EE"/>
    <w:lvl w:ilvl="0" w:tplc="0410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65176791"/>
    <w:multiLevelType w:val="singleLevel"/>
    <w:tmpl w:val="FC027BA0"/>
    <w:lvl w:ilvl="0">
      <w:start w:val="1"/>
      <w:numFmt w:val="decimal"/>
      <w:lvlText w:val="%1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17">
    <w:nsid w:val="665A5B70"/>
    <w:multiLevelType w:val="hybridMultilevel"/>
    <w:tmpl w:val="0680D064"/>
    <w:lvl w:ilvl="0" w:tplc="1DE2BC8C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8C92817"/>
    <w:multiLevelType w:val="singleLevel"/>
    <w:tmpl w:val="8DF6ADE4"/>
    <w:lvl w:ilvl="0">
      <w:start w:val="1"/>
      <w:numFmt w:val="decimal"/>
      <w:lvlText w:val="%1"/>
      <w:legacy w:legacy="1" w:legacySpace="0" w:legacyIndent="360"/>
      <w:lvlJc w:val="left"/>
      <w:rPr>
        <w:rFonts w:ascii="Tahoma" w:hAnsi="Tahoma" w:cs="Tahoma" w:hint="default"/>
      </w:rPr>
    </w:lvl>
  </w:abstractNum>
  <w:abstractNum w:abstractNumId="19">
    <w:nsid w:val="6A883BD9"/>
    <w:multiLevelType w:val="hybridMultilevel"/>
    <w:tmpl w:val="46C8C8B2"/>
    <w:lvl w:ilvl="0" w:tplc="1FBA9C4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1755ED4"/>
    <w:multiLevelType w:val="hybridMultilevel"/>
    <w:tmpl w:val="81BA305C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A080D3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E512C61"/>
    <w:multiLevelType w:val="hybridMultilevel"/>
    <w:tmpl w:val="1AFC992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EEF7B2C"/>
    <w:multiLevelType w:val="hybridMultilevel"/>
    <w:tmpl w:val="59FC6E74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13"/>
  </w:num>
  <w:num w:numId="3">
    <w:abstractNumId w:val="14"/>
  </w:num>
  <w:num w:numId="4">
    <w:abstractNumId w:val="4"/>
  </w:num>
  <w:num w:numId="5">
    <w:abstractNumId w:val="0"/>
  </w:num>
  <w:num w:numId="6">
    <w:abstractNumId w:val="2"/>
  </w:num>
  <w:num w:numId="7">
    <w:abstractNumId w:val="15"/>
  </w:num>
  <w:num w:numId="8">
    <w:abstractNumId w:val="21"/>
  </w:num>
  <w:num w:numId="9">
    <w:abstractNumId w:val="11"/>
  </w:num>
  <w:num w:numId="10">
    <w:abstractNumId w:val="8"/>
  </w:num>
  <w:num w:numId="11">
    <w:abstractNumId w:val="20"/>
  </w:num>
  <w:num w:numId="12">
    <w:abstractNumId w:val="19"/>
  </w:num>
  <w:num w:numId="13">
    <w:abstractNumId w:val="16"/>
  </w:num>
  <w:num w:numId="14">
    <w:abstractNumId w:val="12"/>
  </w:num>
  <w:num w:numId="15">
    <w:abstractNumId w:val="12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Century Gothic" w:hAnsi="Century Gothic" w:cs="Times New Roman" w:hint="default"/>
        </w:rPr>
      </w:lvl>
    </w:lvlOverride>
  </w:num>
  <w:num w:numId="16">
    <w:abstractNumId w:val="12"/>
    <w:lvlOverride w:ilvl="0">
      <w:lvl w:ilvl="0">
        <w:start w:val="3"/>
        <w:numFmt w:val="decimal"/>
        <w:lvlText w:val="%1."/>
        <w:legacy w:legacy="1" w:legacySpace="0" w:legacyIndent="360"/>
        <w:lvlJc w:val="left"/>
        <w:rPr>
          <w:rFonts w:ascii="Century Gothic" w:hAnsi="Century Gothic" w:cs="Times New Roman" w:hint="default"/>
        </w:rPr>
      </w:lvl>
    </w:lvlOverride>
  </w:num>
  <w:num w:numId="17">
    <w:abstractNumId w:val="5"/>
  </w:num>
  <w:num w:numId="18">
    <w:abstractNumId w:val="5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Arial" w:hAnsi="Arial" w:cs="Arial" w:hint="default"/>
        </w:rPr>
      </w:lvl>
    </w:lvlOverride>
  </w:num>
  <w:num w:numId="19">
    <w:abstractNumId w:val="5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Arial" w:hAnsi="Arial" w:cs="Arial" w:hint="default"/>
        </w:rPr>
      </w:lvl>
    </w:lvlOverride>
  </w:num>
  <w:num w:numId="20">
    <w:abstractNumId w:val="18"/>
  </w:num>
  <w:num w:numId="21">
    <w:abstractNumId w:val="18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ahoma" w:hAnsi="Tahoma" w:cs="Tahoma" w:hint="default"/>
        </w:rPr>
      </w:lvl>
    </w:lvlOverride>
  </w:num>
  <w:num w:numId="22">
    <w:abstractNumId w:val="9"/>
  </w:num>
  <w:num w:numId="23">
    <w:abstractNumId w:val="3"/>
  </w:num>
  <w:num w:numId="24">
    <w:abstractNumId w:val="17"/>
  </w:num>
  <w:num w:numId="25">
    <w:abstractNumId w:val="22"/>
  </w:num>
  <w:num w:numId="26">
    <w:abstractNumId w:val="1"/>
  </w:num>
  <w:num w:numId="27">
    <w:abstractNumId w:val="7"/>
  </w:num>
  <w:num w:numId="2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cumentProtection w:formatting="1" w:enforcement="0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B37A5"/>
    <w:rsid w:val="00000382"/>
    <w:rsid w:val="00000957"/>
    <w:rsid w:val="000017B5"/>
    <w:rsid w:val="00001EB6"/>
    <w:rsid w:val="00004258"/>
    <w:rsid w:val="00005B00"/>
    <w:rsid w:val="0000772C"/>
    <w:rsid w:val="000113EC"/>
    <w:rsid w:val="00011C41"/>
    <w:rsid w:val="000122FE"/>
    <w:rsid w:val="00012535"/>
    <w:rsid w:val="0001272B"/>
    <w:rsid w:val="000139E1"/>
    <w:rsid w:val="00014DEE"/>
    <w:rsid w:val="00016900"/>
    <w:rsid w:val="00016DE7"/>
    <w:rsid w:val="00016E64"/>
    <w:rsid w:val="00017284"/>
    <w:rsid w:val="000179D3"/>
    <w:rsid w:val="00017B1F"/>
    <w:rsid w:val="00020220"/>
    <w:rsid w:val="00021876"/>
    <w:rsid w:val="00022124"/>
    <w:rsid w:val="00023CF3"/>
    <w:rsid w:val="000245F7"/>
    <w:rsid w:val="00024E7E"/>
    <w:rsid w:val="0002570F"/>
    <w:rsid w:val="00026392"/>
    <w:rsid w:val="000266C3"/>
    <w:rsid w:val="00027CBF"/>
    <w:rsid w:val="00027D42"/>
    <w:rsid w:val="00027E1F"/>
    <w:rsid w:val="00030377"/>
    <w:rsid w:val="0003066C"/>
    <w:rsid w:val="000311A7"/>
    <w:rsid w:val="000324A0"/>
    <w:rsid w:val="00033014"/>
    <w:rsid w:val="000337D7"/>
    <w:rsid w:val="0003441C"/>
    <w:rsid w:val="000344CF"/>
    <w:rsid w:val="00035472"/>
    <w:rsid w:val="00035848"/>
    <w:rsid w:val="00036C2A"/>
    <w:rsid w:val="00036F0A"/>
    <w:rsid w:val="00037797"/>
    <w:rsid w:val="00037DA7"/>
    <w:rsid w:val="000408CB"/>
    <w:rsid w:val="0004095F"/>
    <w:rsid w:val="00040D39"/>
    <w:rsid w:val="00041AB0"/>
    <w:rsid w:val="00041E8A"/>
    <w:rsid w:val="000422A4"/>
    <w:rsid w:val="0004369E"/>
    <w:rsid w:val="000442DA"/>
    <w:rsid w:val="00045992"/>
    <w:rsid w:val="00045B7B"/>
    <w:rsid w:val="0004688F"/>
    <w:rsid w:val="00047296"/>
    <w:rsid w:val="0004743B"/>
    <w:rsid w:val="00047D99"/>
    <w:rsid w:val="00047E0E"/>
    <w:rsid w:val="00050D75"/>
    <w:rsid w:val="000519E0"/>
    <w:rsid w:val="00051C2B"/>
    <w:rsid w:val="00051D49"/>
    <w:rsid w:val="000538CC"/>
    <w:rsid w:val="000546BC"/>
    <w:rsid w:val="00055A3A"/>
    <w:rsid w:val="00056A68"/>
    <w:rsid w:val="000572EF"/>
    <w:rsid w:val="0005798C"/>
    <w:rsid w:val="00062666"/>
    <w:rsid w:val="00062873"/>
    <w:rsid w:val="000636CA"/>
    <w:rsid w:val="00063A9F"/>
    <w:rsid w:val="00063BB8"/>
    <w:rsid w:val="00064C75"/>
    <w:rsid w:val="00065798"/>
    <w:rsid w:val="00065969"/>
    <w:rsid w:val="00066F70"/>
    <w:rsid w:val="00067327"/>
    <w:rsid w:val="00067659"/>
    <w:rsid w:val="000676CC"/>
    <w:rsid w:val="00067FD6"/>
    <w:rsid w:val="00070060"/>
    <w:rsid w:val="0007031B"/>
    <w:rsid w:val="000705BF"/>
    <w:rsid w:val="00070FAA"/>
    <w:rsid w:val="00071A87"/>
    <w:rsid w:val="00071D7A"/>
    <w:rsid w:val="0007200B"/>
    <w:rsid w:val="00072CDC"/>
    <w:rsid w:val="000735CA"/>
    <w:rsid w:val="000738C2"/>
    <w:rsid w:val="00073C9B"/>
    <w:rsid w:val="000742E8"/>
    <w:rsid w:val="00074771"/>
    <w:rsid w:val="00074DA2"/>
    <w:rsid w:val="00081FEE"/>
    <w:rsid w:val="00082286"/>
    <w:rsid w:val="00082C62"/>
    <w:rsid w:val="00082DFC"/>
    <w:rsid w:val="00082F85"/>
    <w:rsid w:val="00083113"/>
    <w:rsid w:val="000833D6"/>
    <w:rsid w:val="00083559"/>
    <w:rsid w:val="000839DB"/>
    <w:rsid w:val="00085D11"/>
    <w:rsid w:val="00085D28"/>
    <w:rsid w:val="00085D9A"/>
    <w:rsid w:val="000875B9"/>
    <w:rsid w:val="00087FAE"/>
    <w:rsid w:val="00090A7B"/>
    <w:rsid w:val="0009193A"/>
    <w:rsid w:val="00091F26"/>
    <w:rsid w:val="00092745"/>
    <w:rsid w:val="00092B3C"/>
    <w:rsid w:val="00092FBB"/>
    <w:rsid w:val="0009386C"/>
    <w:rsid w:val="000942D4"/>
    <w:rsid w:val="00095E27"/>
    <w:rsid w:val="000963E0"/>
    <w:rsid w:val="000974E0"/>
    <w:rsid w:val="00097722"/>
    <w:rsid w:val="00097AD1"/>
    <w:rsid w:val="00097D29"/>
    <w:rsid w:val="000A03FF"/>
    <w:rsid w:val="000A0E16"/>
    <w:rsid w:val="000A38AD"/>
    <w:rsid w:val="000A5658"/>
    <w:rsid w:val="000A5899"/>
    <w:rsid w:val="000A6FA1"/>
    <w:rsid w:val="000A7AB7"/>
    <w:rsid w:val="000A7E6A"/>
    <w:rsid w:val="000B012F"/>
    <w:rsid w:val="000B0269"/>
    <w:rsid w:val="000B13CF"/>
    <w:rsid w:val="000B1600"/>
    <w:rsid w:val="000B282F"/>
    <w:rsid w:val="000B2DEB"/>
    <w:rsid w:val="000B3878"/>
    <w:rsid w:val="000B3C28"/>
    <w:rsid w:val="000B49DF"/>
    <w:rsid w:val="000B4C69"/>
    <w:rsid w:val="000B509F"/>
    <w:rsid w:val="000B5346"/>
    <w:rsid w:val="000B5A87"/>
    <w:rsid w:val="000B62C1"/>
    <w:rsid w:val="000B7790"/>
    <w:rsid w:val="000B7AA9"/>
    <w:rsid w:val="000C01D1"/>
    <w:rsid w:val="000C0A94"/>
    <w:rsid w:val="000C0CD8"/>
    <w:rsid w:val="000C11B0"/>
    <w:rsid w:val="000C1662"/>
    <w:rsid w:val="000C1901"/>
    <w:rsid w:val="000C1AFF"/>
    <w:rsid w:val="000C2A97"/>
    <w:rsid w:val="000C377E"/>
    <w:rsid w:val="000C37A2"/>
    <w:rsid w:val="000C5132"/>
    <w:rsid w:val="000C77E0"/>
    <w:rsid w:val="000C7EFC"/>
    <w:rsid w:val="000D013A"/>
    <w:rsid w:val="000D01BE"/>
    <w:rsid w:val="000D1149"/>
    <w:rsid w:val="000D148B"/>
    <w:rsid w:val="000D15F3"/>
    <w:rsid w:val="000D1EC4"/>
    <w:rsid w:val="000D2D90"/>
    <w:rsid w:val="000D4839"/>
    <w:rsid w:val="000D5D66"/>
    <w:rsid w:val="000D6D8F"/>
    <w:rsid w:val="000D745C"/>
    <w:rsid w:val="000D7D0D"/>
    <w:rsid w:val="000E0442"/>
    <w:rsid w:val="000E0E21"/>
    <w:rsid w:val="000E1138"/>
    <w:rsid w:val="000E11A0"/>
    <w:rsid w:val="000E24C1"/>
    <w:rsid w:val="000E2FB2"/>
    <w:rsid w:val="000E4424"/>
    <w:rsid w:val="000E53E5"/>
    <w:rsid w:val="000E7553"/>
    <w:rsid w:val="000F0549"/>
    <w:rsid w:val="000F148E"/>
    <w:rsid w:val="000F1813"/>
    <w:rsid w:val="000F193F"/>
    <w:rsid w:val="000F251B"/>
    <w:rsid w:val="000F2DBD"/>
    <w:rsid w:val="000F310F"/>
    <w:rsid w:val="000F3A3A"/>
    <w:rsid w:val="000F47CF"/>
    <w:rsid w:val="000F4B5F"/>
    <w:rsid w:val="000F4E89"/>
    <w:rsid w:val="000F505A"/>
    <w:rsid w:val="000F518A"/>
    <w:rsid w:val="000F58FE"/>
    <w:rsid w:val="000F6624"/>
    <w:rsid w:val="000F6FE3"/>
    <w:rsid w:val="000F7711"/>
    <w:rsid w:val="00101ECA"/>
    <w:rsid w:val="00102B8C"/>
    <w:rsid w:val="001039DB"/>
    <w:rsid w:val="00103F63"/>
    <w:rsid w:val="00106FC1"/>
    <w:rsid w:val="0010761D"/>
    <w:rsid w:val="00110731"/>
    <w:rsid w:val="00111497"/>
    <w:rsid w:val="00111C91"/>
    <w:rsid w:val="0011362E"/>
    <w:rsid w:val="00113C3E"/>
    <w:rsid w:val="00116814"/>
    <w:rsid w:val="0012119E"/>
    <w:rsid w:val="0012177D"/>
    <w:rsid w:val="001217A9"/>
    <w:rsid w:val="001229A9"/>
    <w:rsid w:val="00123A79"/>
    <w:rsid w:val="00123EDA"/>
    <w:rsid w:val="00124636"/>
    <w:rsid w:val="00124D83"/>
    <w:rsid w:val="00124E39"/>
    <w:rsid w:val="00124E77"/>
    <w:rsid w:val="00125E30"/>
    <w:rsid w:val="00131999"/>
    <w:rsid w:val="00131CBD"/>
    <w:rsid w:val="00131D7D"/>
    <w:rsid w:val="0013278C"/>
    <w:rsid w:val="00133155"/>
    <w:rsid w:val="00134E18"/>
    <w:rsid w:val="00134EE1"/>
    <w:rsid w:val="00135D38"/>
    <w:rsid w:val="00136317"/>
    <w:rsid w:val="00136ED0"/>
    <w:rsid w:val="00142278"/>
    <w:rsid w:val="00142BB8"/>
    <w:rsid w:val="00144C30"/>
    <w:rsid w:val="00145028"/>
    <w:rsid w:val="001450EF"/>
    <w:rsid w:val="00145173"/>
    <w:rsid w:val="00145522"/>
    <w:rsid w:val="00145F1E"/>
    <w:rsid w:val="001469C9"/>
    <w:rsid w:val="001503E4"/>
    <w:rsid w:val="00151AAD"/>
    <w:rsid w:val="00152938"/>
    <w:rsid w:val="00153C27"/>
    <w:rsid w:val="00154245"/>
    <w:rsid w:val="00155551"/>
    <w:rsid w:val="00156350"/>
    <w:rsid w:val="00157F47"/>
    <w:rsid w:val="0016143E"/>
    <w:rsid w:val="00162184"/>
    <w:rsid w:val="00162CE4"/>
    <w:rsid w:val="00163E1E"/>
    <w:rsid w:val="001644B6"/>
    <w:rsid w:val="0016559E"/>
    <w:rsid w:val="001655F4"/>
    <w:rsid w:val="00166942"/>
    <w:rsid w:val="00166C81"/>
    <w:rsid w:val="0016789E"/>
    <w:rsid w:val="00170F75"/>
    <w:rsid w:val="00170FE1"/>
    <w:rsid w:val="001723D4"/>
    <w:rsid w:val="00172568"/>
    <w:rsid w:val="00172AAE"/>
    <w:rsid w:val="00173A09"/>
    <w:rsid w:val="00173A78"/>
    <w:rsid w:val="00174B3D"/>
    <w:rsid w:val="001755BE"/>
    <w:rsid w:val="00175632"/>
    <w:rsid w:val="00175BA2"/>
    <w:rsid w:val="0017642E"/>
    <w:rsid w:val="001808B7"/>
    <w:rsid w:val="0018177C"/>
    <w:rsid w:val="00181A10"/>
    <w:rsid w:val="00182264"/>
    <w:rsid w:val="001834CE"/>
    <w:rsid w:val="00184FB8"/>
    <w:rsid w:val="00185041"/>
    <w:rsid w:val="001853B5"/>
    <w:rsid w:val="00185761"/>
    <w:rsid w:val="00185FFB"/>
    <w:rsid w:val="00186521"/>
    <w:rsid w:val="00187135"/>
    <w:rsid w:val="00190D94"/>
    <w:rsid w:val="001911AE"/>
    <w:rsid w:val="00191DC0"/>
    <w:rsid w:val="00192157"/>
    <w:rsid w:val="001934A2"/>
    <w:rsid w:val="00193668"/>
    <w:rsid w:val="001936D1"/>
    <w:rsid w:val="001947F8"/>
    <w:rsid w:val="00195BBF"/>
    <w:rsid w:val="001972A4"/>
    <w:rsid w:val="001972C2"/>
    <w:rsid w:val="001978A9"/>
    <w:rsid w:val="001A00D9"/>
    <w:rsid w:val="001A18D5"/>
    <w:rsid w:val="001A2926"/>
    <w:rsid w:val="001A2A0F"/>
    <w:rsid w:val="001A4229"/>
    <w:rsid w:val="001A4E20"/>
    <w:rsid w:val="001A4EAA"/>
    <w:rsid w:val="001A5D0F"/>
    <w:rsid w:val="001A6123"/>
    <w:rsid w:val="001A6327"/>
    <w:rsid w:val="001A768D"/>
    <w:rsid w:val="001B145F"/>
    <w:rsid w:val="001B1D4C"/>
    <w:rsid w:val="001B1D60"/>
    <w:rsid w:val="001B35BD"/>
    <w:rsid w:val="001B403E"/>
    <w:rsid w:val="001B4653"/>
    <w:rsid w:val="001B54AD"/>
    <w:rsid w:val="001B5892"/>
    <w:rsid w:val="001B5EF4"/>
    <w:rsid w:val="001B6F18"/>
    <w:rsid w:val="001B7668"/>
    <w:rsid w:val="001C08C6"/>
    <w:rsid w:val="001C675D"/>
    <w:rsid w:val="001C6A69"/>
    <w:rsid w:val="001C7470"/>
    <w:rsid w:val="001C7B33"/>
    <w:rsid w:val="001D0663"/>
    <w:rsid w:val="001D0B39"/>
    <w:rsid w:val="001D0E38"/>
    <w:rsid w:val="001D1B8D"/>
    <w:rsid w:val="001D318B"/>
    <w:rsid w:val="001D4A5A"/>
    <w:rsid w:val="001D506A"/>
    <w:rsid w:val="001D560B"/>
    <w:rsid w:val="001D77CF"/>
    <w:rsid w:val="001E0DCC"/>
    <w:rsid w:val="001E219C"/>
    <w:rsid w:val="001E2246"/>
    <w:rsid w:val="001E357C"/>
    <w:rsid w:val="001E39FC"/>
    <w:rsid w:val="001E4641"/>
    <w:rsid w:val="001E473F"/>
    <w:rsid w:val="001E490F"/>
    <w:rsid w:val="001E5CCA"/>
    <w:rsid w:val="001E5F3A"/>
    <w:rsid w:val="001F0152"/>
    <w:rsid w:val="001F3B15"/>
    <w:rsid w:val="001F3C27"/>
    <w:rsid w:val="001F3D29"/>
    <w:rsid w:val="001F653C"/>
    <w:rsid w:val="001F73A5"/>
    <w:rsid w:val="001F7CEC"/>
    <w:rsid w:val="00200A3C"/>
    <w:rsid w:val="002012AD"/>
    <w:rsid w:val="00202462"/>
    <w:rsid w:val="002025AB"/>
    <w:rsid w:val="00202AD7"/>
    <w:rsid w:val="00202E19"/>
    <w:rsid w:val="00205C10"/>
    <w:rsid w:val="00206CF5"/>
    <w:rsid w:val="00210D4A"/>
    <w:rsid w:val="002116B6"/>
    <w:rsid w:val="002124C3"/>
    <w:rsid w:val="00212531"/>
    <w:rsid w:val="0021293F"/>
    <w:rsid w:val="00212DC3"/>
    <w:rsid w:val="00212E3D"/>
    <w:rsid w:val="002131EA"/>
    <w:rsid w:val="002134E8"/>
    <w:rsid w:val="00213E75"/>
    <w:rsid w:val="0021422A"/>
    <w:rsid w:val="00214CF5"/>
    <w:rsid w:val="00216274"/>
    <w:rsid w:val="00217472"/>
    <w:rsid w:val="0022001F"/>
    <w:rsid w:val="0022057C"/>
    <w:rsid w:val="00220F65"/>
    <w:rsid w:val="00221D0C"/>
    <w:rsid w:val="0022223E"/>
    <w:rsid w:val="002231A5"/>
    <w:rsid w:val="002242D7"/>
    <w:rsid w:val="00224918"/>
    <w:rsid w:val="00225BC4"/>
    <w:rsid w:val="002266E8"/>
    <w:rsid w:val="002268DD"/>
    <w:rsid w:val="00226A72"/>
    <w:rsid w:val="00226C6B"/>
    <w:rsid w:val="00226ECF"/>
    <w:rsid w:val="002274B2"/>
    <w:rsid w:val="00230D34"/>
    <w:rsid w:val="00231664"/>
    <w:rsid w:val="0023607F"/>
    <w:rsid w:val="00237D9A"/>
    <w:rsid w:val="00237E07"/>
    <w:rsid w:val="00240AB6"/>
    <w:rsid w:val="00241F68"/>
    <w:rsid w:val="002429E7"/>
    <w:rsid w:val="00242F7B"/>
    <w:rsid w:val="002443F0"/>
    <w:rsid w:val="00245691"/>
    <w:rsid w:val="00245B76"/>
    <w:rsid w:val="00247477"/>
    <w:rsid w:val="00247A52"/>
    <w:rsid w:val="0025091F"/>
    <w:rsid w:val="00250ABE"/>
    <w:rsid w:val="00251602"/>
    <w:rsid w:val="0025194E"/>
    <w:rsid w:val="002529BF"/>
    <w:rsid w:val="002529E6"/>
    <w:rsid w:val="00253E6C"/>
    <w:rsid w:val="00253EDE"/>
    <w:rsid w:val="00254BB1"/>
    <w:rsid w:val="0025614C"/>
    <w:rsid w:val="00256D83"/>
    <w:rsid w:val="00260E75"/>
    <w:rsid w:val="002615F2"/>
    <w:rsid w:val="00262590"/>
    <w:rsid w:val="002653DA"/>
    <w:rsid w:val="00265BFE"/>
    <w:rsid w:val="00266906"/>
    <w:rsid w:val="00266B9A"/>
    <w:rsid w:val="002670EA"/>
    <w:rsid w:val="00270139"/>
    <w:rsid w:val="0027031C"/>
    <w:rsid w:val="0027159A"/>
    <w:rsid w:val="00272702"/>
    <w:rsid w:val="00272F10"/>
    <w:rsid w:val="00273066"/>
    <w:rsid w:val="0027354D"/>
    <w:rsid w:val="002736FC"/>
    <w:rsid w:val="002758B6"/>
    <w:rsid w:val="00275CE0"/>
    <w:rsid w:val="00276497"/>
    <w:rsid w:val="00276E2C"/>
    <w:rsid w:val="00280361"/>
    <w:rsid w:val="00280528"/>
    <w:rsid w:val="0028098C"/>
    <w:rsid w:val="00280E96"/>
    <w:rsid w:val="002813A5"/>
    <w:rsid w:val="00281A8D"/>
    <w:rsid w:val="00281C87"/>
    <w:rsid w:val="00282228"/>
    <w:rsid w:val="00282824"/>
    <w:rsid w:val="00283FE0"/>
    <w:rsid w:val="0028448C"/>
    <w:rsid w:val="00284597"/>
    <w:rsid w:val="00284BB2"/>
    <w:rsid w:val="00285263"/>
    <w:rsid w:val="00285E35"/>
    <w:rsid w:val="00286418"/>
    <w:rsid w:val="00286C77"/>
    <w:rsid w:val="00287140"/>
    <w:rsid w:val="002872E3"/>
    <w:rsid w:val="00287873"/>
    <w:rsid w:val="00287DA7"/>
    <w:rsid w:val="00287F00"/>
    <w:rsid w:val="0029052D"/>
    <w:rsid w:val="002918B9"/>
    <w:rsid w:val="00291C04"/>
    <w:rsid w:val="00292BB1"/>
    <w:rsid w:val="00292C63"/>
    <w:rsid w:val="00292ED7"/>
    <w:rsid w:val="002930E1"/>
    <w:rsid w:val="0029357E"/>
    <w:rsid w:val="00293E22"/>
    <w:rsid w:val="00293E90"/>
    <w:rsid w:val="0029411F"/>
    <w:rsid w:val="002946F3"/>
    <w:rsid w:val="002947B0"/>
    <w:rsid w:val="00294A47"/>
    <w:rsid w:val="00295841"/>
    <w:rsid w:val="0029649B"/>
    <w:rsid w:val="00296EC6"/>
    <w:rsid w:val="002A009C"/>
    <w:rsid w:val="002A17D3"/>
    <w:rsid w:val="002A203D"/>
    <w:rsid w:val="002A222D"/>
    <w:rsid w:val="002A343F"/>
    <w:rsid w:val="002A5F24"/>
    <w:rsid w:val="002A65D3"/>
    <w:rsid w:val="002A6CD7"/>
    <w:rsid w:val="002A75B2"/>
    <w:rsid w:val="002A7830"/>
    <w:rsid w:val="002A7925"/>
    <w:rsid w:val="002B0CE9"/>
    <w:rsid w:val="002B2570"/>
    <w:rsid w:val="002B33BC"/>
    <w:rsid w:val="002B5FC3"/>
    <w:rsid w:val="002C1912"/>
    <w:rsid w:val="002C22D4"/>
    <w:rsid w:val="002C2BFA"/>
    <w:rsid w:val="002C3C18"/>
    <w:rsid w:val="002C423A"/>
    <w:rsid w:val="002C70ED"/>
    <w:rsid w:val="002C7CED"/>
    <w:rsid w:val="002C7EA5"/>
    <w:rsid w:val="002D0CEA"/>
    <w:rsid w:val="002D0EEA"/>
    <w:rsid w:val="002D19CE"/>
    <w:rsid w:val="002D19DF"/>
    <w:rsid w:val="002D2101"/>
    <w:rsid w:val="002D282D"/>
    <w:rsid w:val="002D36F7"/>
    <w:rsid w:val="002D3885"/>
    <w:rsid w:val="002D4776"/>
    <w:rsid w:val="002D47C1"/>
    <w:rsid w:val="002D5EE7"/>
    <w:rsid w:val="002D792E"/>
    <w:rsid w:val="002D7BD2"/>
    <w:rsid w:val="002D7F47"/>
    <w:rsid w:val="002E0014"/>
    <w:rsid w:val="002E0733"/>
    <w:rsid w:val="002E0A1E"/>
    <w:rsid w:val="002E1B01"/>
    <w:rsid w:val="002E2647"/>
    <w:rsid w:val="002E276E"/>
    <w:rsid w:val="002E2AC4"/>
    <w:rsid w:val="002E2B0F"/>
    <w:rsid w:val="002E3C4A"/>
    <w:rsid w:val="002E40C9"/>
    <w:rsid w:val="002E46FC"/>
    <w:rsid w:val="002E5A8A"/>
    <w:rsid w:val="002E6128"/>
    <w:rsid w:val="002E620E"/>
    <w:rsid w:val="002E7502"/>
    <w:rsid w:val="002F0252"/>
    <w:rsid w:val="002F03F9"/>
    <w:rsid w:val="002F3155"/>
    <w:rsid w:val="002F3C8D"/>
    <w:rsid w:val="002F5471"/>
    <w:rsid w:val="002F5790"/>
    <w:rsid w:val="002F5D8B"/>
    <w:rsid w:val="002F6735"/>
    <w:rsid w:val="002F72D2"/>
    <w:rsid w:val="002F751C"/>
    <w:rsid w:val="002F78DE"/>
    <w:rsid w:val="002F7EC0"/>
    <w:rsid w:val="002F7F82"/>
    <w:rsid w:val="00300D5D"/>
    <w:rsid w:val="003014FF"/>
    <w:rsid w:val="00301784"/>
    <w:rsid w:val="00301B71"/>
    <w:rsid w:val="003032FB"/>
    <w:rsid w:val="00303F11"/>
    <w:rsid w:val="00305361"/>
    <w:rsid w:val="003053E9"/>
    <w:rsid w:val="00305757"/>
    <w:rsid w:val="003057C4"/>
    <w:rsid w:val="00305980"/>
    <w:rsid w:val="00305DA9"/>
    <w:rsid w:val="00306993"/>
    <w:rsid w:val="00306C11"/>
    <w:rsid w:val="003101D8"/>
    <w:rsid w:val="00310616"/>
    <w:rsid w:val="00310772"/>
    <w:rsid w:val="003128BD"/>
    <w:rsid w:val="00312D78"/>
    <w:rsid w:val="00313961"/>
    <w:rsid w:val="00314E9B"/>
    <w:rsid w:val="00314FF2"/>
    <w:rsid w:val="0031740E"/>
    <w:rsid w:val="00317436"/>
    <w:rsid w:val="00317BDF"/>
    <w:rsid w:val="00317DFC"/>
    <w:rsid w:val="00320AAF"/>
    <w:rsid w:val="00320DD9"/>
    <w:rsid w:val="003219EE"/>
    <w:rsid w:val="00322036"/>
    <w:rsid w:val="003228BF"/>
    <w:rsid w:val="003228F6"/>
    <w:rsid w:val="00324B2F"/>
    <w:rsid w:val="00325408"/>
    <w:rsid w:val="00325BE3"/>
    <w:rsid w:val="00327372"/>
    <w:rsid w:val="00330850"/>
    <w:rsid w:val="00330CEB"/>
    <w:rsid w:val="00330D5D"/>
    <w:rsid w:val="003318A9"/>
    <w:rsid w:val="0033229D"/>
    <w:rsid w:val="00333845"/>
    <w:rsid w:val="00333B4E"/>
    <w:rsid w:val="00335C75"/>
    <w:rsid w:val="00335CBD"/>
    <w:rsid w:val="003366B7"/>
    <w:rsid w:val="0033677A"/>
    <w:rsid w:val="003371B1"/>
    <w:rsid w:val="0034031E"/>
    <w:rsid w:val="00340724"/>
    <w:rsid w:val="003410B3"/>
    <w:rsid w:val="00341A32"/>
    <w:rsid w:val="003426E6"/>
    <w:rsid w:val="00342A30"/>
    <w:rsid w:val="0034384C"/>
    <w:rsid w:val="00343CC6"/>
    <w:rsid w:val="00344388"/>
    <w:rsid w:val="00345AD4"/>
    <w:rsid w:val="00346251"/>
    <w:rsid w:val="003464CB"/>
    <w:rsid w:val="00347A32"/>
    <w:rsid w:val="0035053C"/>
    <w:rsid w:val="0035063A"/>
    <w:rsid w:val="003509B3"/>
    <w:rsid w:val="003509B7"/>
    <w:rsid w:val="00351FE2"/>
    <w:rsid w:val="00352044"/>
    <w:rsid w:val="003535C0"/>
    <w:rsid w:val="00354D68"/>
    <w:rsid w:val="00355576"/>
    <w:rsid w:val="00356913"/>
    <w:rsid w:val="00356B34"/>
    <w:rsid w:val="00357C80"/>
    <w:rsid w:val="00360535"/>
    <w:rsid w:val="00360BFC"/>
    <w:rsid w:val="00360D3D"/>
    <w:rsid w:val="00361898"/>
    <w:rsid w:val="00361C01"/>
    <w:rsid w:val="00361FC9"/>
    <w:rsid w:val="0036295D"/>
    <w:rsid w:val="00362BC7"/>
    <w:rsid w:val="0036305B"/>
    <w:rsid w:val="00364467"/>
    <w:rsid w:val="003647C1"/>
    <w:rsid w:val="00364A96"/>
    <w:rsid w:val="003652E7"/>
    <w:rsid w:val="0036781C"/>
    <w:rsid w:val="003726A8"/>
    <w:rsid w:val="00373264"/>
    <w:rsid w:val="00373BAC"/>
    <w:rsid w:val="00375705"/>
    <w:rsid w:val="003759C6"/>
    <w:rsid w:val="00375B10"/>
    <w:rsid w:val="0037702F"/>
    <w:rsid w:val="00377808"/>
    <w:rsid w:val="003804D4"/>
    <w:rsid w:val="003809B8"/>
    <w:rsid w:val="00380CB4"/>
    <w:rsid w:val="00380E35"/>
    <w:rsid w:val="00380F07"/>
    <w:rsid w:val="003811FC"/>
    <w:rsid w:val="00381486"/>
    <w:rsid w:val="003817A8"/>
    <w:rsid w:val="00381D9F"/>
    <w:rsid w:val="003826E4"/>
    <w:rsid w:val="0038484F"/>
    <w:rsid w:val="00384A44"/>
    <w:rsid w:val="003908A7"/>
    <w:rsid w:val="00390AB4"/>
    <w:rsid w:val="0039170B"/>
    <w:rsid w:val="00391D2C"/>
    <w:rsid w:val="003929D8"/>
    <w:rsid w:val="003948EC"/>
    <w:rsid w:val="003961E8"/>
    <w:rsid w:val="003963CF"/>
    <w:rsid w:val="0039644C"/>
    <w:rsid w:val="00396F30"/>
    <w:rsid w:val="00396FD0"/>
    <w:rsid w:val="0039702F"/>
    <w:rsid w:val="0039765C"/>
    <w:rsid w:val="00397A7B"/>
    <w:rsid w:val="00397B88"/>
    <w:rsid w:val="003A0715"/>
    <w:rsid w:val="003A3DBB"/>
    <w:rsid w:val="003A46F5"/>
    <w:rsid w:val="003A5101"/>
    <w:rsid w:val="003A5B52"/>
    <w:rsid w:val="003A6C6E"/>
    <w:rsid w:val="003A6DFE"/>
    <w:rsid w:val="003A6F49"/>
    <w:rsid w:val="003A741E"/>
    <w:rsid w:val="003A7BB4"/>
    <w:rsid w:val="003B06F8"/>
    <w:rsid w:val="003B0AD8"/>
    <w:rsid w:val="003B145B"/>
    <w:rsid w:val="003B1917"/>
    <w:rsid w:val="003B27C1"/>
    <w:rsid w:val="003B28E1"/>
    <w:rsid w:val="003B36C9"/>
    <w:rsid w:val="003B51F0"/>
    <w:rsid w:val="003B668D"/>
    <w:rsid w:val="003B68AD"/>
    <w:rsid w:val="003B73F0"/>
    <w:rsid w:val="003B77A8"/>
    <w:rsid w:val="003B7915"/>
    <w:rsid w:val="003C1BA5"/>
    <w:rsid w:val="003C2658"/>
    <w:rsid w:val="003C2E4C"/>
    <w:rsid w:val="003C3645"/>
    <w:rsid w:val="003C3B9B"/>
    <w:rsid w:val="003C3F40"/>
    <w:rsid w:val="003C42FC"/>
    <w:rsid w:val="003C6382"/>
    <w:rsid w:val="003C6423"/>
    <w:rsid w:val="003D0670"/>
    <w:rsid w:val="003D2A7B"/>
    <w:rsid w:val="003D3377"/>
    <w:rsid w:val="003D3BF8"/>
    <w:rsid w:val="003D4458"/>
    <w:rsid w:val="003D724E"/>
    <w:rsid w:val="003D771B"/>
    <w:rsid w:val="003D7CC0"/>
    <w:rsid w:val="003E03CC"/>
    <w:rsid w:val="003E10B9"/>
    <w:rsid w:val="003E3259"/>
    <w:rsid w:val="003E3CD7"/>
    <w:rsid w:val="003E4808"/>
    <w:rsid w:val="003E6002"/>
    <w:rsid w:val="003E641D"/>
    <w:rsid w:val="003E7A65"/>
    <w:rsid w:val="003F05FD"/>
    <w:rsid w:val="003F0E71"/>
    <w:rsid w:val="003F14A6"/>
    <w:rsid w:val="003F2B62"/>
    <w:rsid w:val="003F4726"/>
    <w:rsid w:val="003F48BA"/>
    <w:rsid w:val="003F4BB8"/>
    <w:rsid w:val="003F5622"/>
    <w:rsid w:val="003F56FF"/>
    <w:rsid w:val="003F5FB8"/>
    <w:rsid w:val="00400657"/>
    <w:rsid w:val="0040270B"/>
    <w:rsid w:val="00402C11"/>
    <w:rsid w:val="00403FA0"/>
    <w:rsid w:val="0040424B"/>
    <w:rsid w:val="004046DE"/>
    <w:rsid w:val="004049AC"/>
    <w:rsid w:val="00405BFF"/>
    <w:rsid w:val="00406391"/>
    <w:rsid w:val="00406423"/>
    <w:rsid w:val="00406CD1"/>
    <w:rsid w:val="004110E4"/>
    <w:rsid w:val="00411586"/>
    <w:rsid w:val="0041164F"/>
    <w:rsid w:val="004137FD"/>
    <w:rsid w:val="00413DD1"/>
    <w:rsid w:val="00414021"/>
    <w:rsid w:val="00414FBB"/>
    <w:rsid w:val="004151AE"/>
    <w:rsid w:val="00416811"/>
    <w:rsid w:val="00416DA1"/>
    <w:rsid w:val="0041711B"/>
    <w:rsid w:val="00417701"/>
    <w:rsid w:val="00420FEE"/>
    <w:rsid w:val="0042272A"/>
    <w:rsid w:val="00422CF7"/>
    <w:rsid w:val="00422F6F"/>
    <w:rsid w:val="00425012"/>
    <w:rsid w:val="004253EB"/>
    <w:rsid w:val="00427AD7"/>
    <w:rsid w:val="00427C7A"/>
    <w:rsid w:val="00430291"/>
    <w:rsid w:val="00430920"/>
    <w:rsid w:val="004319AB"/>
    <w:rsid w:val="00432BA3"/>
    <w:rsid w:val="004349A1"/>
    <w:rsid w:val="00435499"/>
    <w:rsid w:val="004359B7"/>
    <w:rsid w:val="004371FF"/>
    <w:rsid w:val="00440A66"/>
    <w:rsid w:val="00440FA1"/>
    <w:rsid w:val="00441D42"/>
    <w:rsid w:val="00442B70"/>
    <w:rsid w:val="0044385A"/>
    <w:rsid w:val="00443C7A"/>
    <w:rsid w:val="00445583"/>
    <w:rsid w:val="00445A24"/>
    <w:rsid w:val="00445E17"/>
    <w:rsid w:val="00447172"/>
    <w:rsid w:val="00447999"/>
    <w:rsid w:val="00447C6C"/>
    <w:rsid w:val="00450150"/>
    <w:rsid w:val="0045219A"/>
    <w:rsid w:val="00452200"/>
    <w:rsid w:val="0045248E"/>
    <w:rsid w:val="00454758"/>
    <w:rsid w:val="004559D6"/>
    <w:rsid w:val="00455D7A"/>
    <w:rsid w:val="004567E2"/>
    <w:rsid w:val="0046095E"/>
    <w:rsid w:val="00460BAF"/>
    <w:rsid w:val="00463E91"/>
    <w:rsid w:val="00464136"/>
    <w:rsid w:val="00464F9C"/>
    <w:rsid w:val="00465480"/>
    <w:rsid w:val="00465DB3"/>
    <w:rsid w:val="004669EA"/>
    <w:rsid w:val="00470BE4"/>
    <w:rsid w:val="004716B6"/>
    <w:rsid w:val="004724E7"/>
    <w:rsid w:val="0047315B"/>
    <w:rsid w:val="00473C56"/>
    <w:rsid w:val="00474B09"/>
    <w:rsid w:val="00474FBE"/>
    <w:rsid w:val="00480071"/>
    <w:rsid w:val="004808D1"/>
    <w:rsid w:val="00482AA7"/>
    <w:rsid w:val="00482EB4"/>
    <w:rsid w:val="00482F5C"/>
    <w:rsid w:val="004831C9"/>
    <w:rsid w:val="0048387D"/>
    <w:rsid w:val="00483D95"/>
    <w:rsid w:val="00485555"/>
    <w:rsid w:val="00485A10"/>
    <w:rsid w:val="00485D63"/>
    <w:rsid w:val="00485EAE"/>
    <w:rsid w:val="00485F58"/>
    <w:rsid w:val="00486295"/>
    <w:rsid w:val="00486319"/>
    <w:rsid w:val="00490067"/>
    <w:rsid w:val="004908AE"/>
    <w:rsid w:val="00492497"/>
    <w:rsid w:val="004944A8"/>
    <w:rsid w:val="00494721"/>
    <w:rsid w:val="004953B4"/>
    <w:rsid w:val="004958A0"/>
    <w:rsid w:val="00495A27"/>
    <w:rsid w:val="004963D9"/>
    <w:rsid w:val="00496FD1"/>
    <w:rsid w:val="00497236"/>
    <w:rsid w:val="004A0B6F"/>
    <w:rsid w:val="004A14B5"/>
    <w:rsid w:val="004A179D"/>
    <w:rsid w:val="004A1CD3"/>
    <w:rsid w:val="004A1F5E"/>
    <w:rsid w:val="004A223D"/>
    <w:rsid w:val="004A2373"/>
    <w:rsid w:val="004A2C3D"/>
    <w:rsid w:val="004A2DFF"/>
    <w:rsid w:val="004A41CD"/>
    <w:rsid w:val="004A490C"/>
    <w:rsid w:val="004A4D50"/>
    <w:rsid w:val="004A5C37"/>
    <w:rsid w:val="004A7E80"/>
    <w:rsid w:val="004B0443"/>
    <w:rsid w:val="004B0809"/>
    <w:rsid w:val="004B0994"/>
    <w:rsid w:val="004B0A14"/>
    <w:rsid w:val="004B0C7B"/>
    <w:rsid w:val="004B1D3B"/>
    <w:rsid w:val="004B2675"/>
    <w:rsid w:val="004B2B78"/>
    <w:rsid w:val="004B2D5F"/>
    <w:rsid w:val="004B373E"/>
    <w:rsid w:val="004B4226"/>
    <w:rsid w:val="004B7B59"/>
    <w:rsid w:val="004B7CCE"/>
    <w:rsid w:val="004C06A7"/>
    <w:rsid w:val="004C07CF"/>
    <w:rsid w:val="004C141E"/>
    <w:rsid w:val="004C1422"/>
    <w:rsid w:val="004C1D20"/>
    <w:rsid w:val="004C224E"/>
    <w:rsid w:val="004C2A7F"/>
    <w:rsid w:val="004C3942"/>
    <w:rsid w:val="004C3A9F"/>
    <w:rsid w:val="004C4024"/>
    <w:rsid w:val="004C4DD3"/>
    <w:rsid w:val="004C5CBC"/>
    <w:rsid w:val="004C615B"/>
    <w:rsid w:val="004C7A6B"/>
    <w:rsid w:val="004D02B9"/>
    <w:rsid w:val="004D037F"/>
    <w:rsid w:val="004D2570"/>
    <w:rsid w:val="004D7F0F"/>
    <w:rsid w:val="004D7F12"/>
    <w:rsid w:val="004E09BD"/>
    <w:rsid w:val="004E0BC8"/>
    <w:rsid w:val="004E1001"/>
    <w:rsid w:val="004E1436"/>
    <w:rsid w:val="004E22CE"/>
    <w:rsid w:val="004E2EB2"/>
    <w:rsid w:val="004E3999"/>
    <w:rsid w:val="004E452E"/>
    <w:rsid w:val="004E4A1A"/>
    <w:rsid w:val="004E4F8C"/>
    <w:rsid w:val="004E52D4"/>
    <w:rsid w:val="004E534B"/>
    <w:rsid w:val="004E60F5"/>
    <w:rsid w:val="004E633C"/>
    <w:rsid w:val="004E6642"/>
    <w:rsid w:val="004E6789"/>
    <w:rsid w:val="004E6EBB"/>
    <w:rsid w:val="004E70A1"/>
    <w:rsid w:val="004F0ED0"/>
    <w:rsid w:val="004F12DC"/>
    <w:rsid w:val="004F1767"/>
    <w:rsid w:val="004F2A38"/>
    <w:rsid w:val="004F3AA7"/>
    <w:rsid w:val="004F4238"/>
    <w:rsid w:val="004F4548"/>
    <w:rsid w:val="004F45A2"/>
    <w:rsid w:val="004F5D0B"/>
    <w:rsid w:val="004F682F"/>
    <w:rsid w:val="004F77D4"/>
    <w:rsid w:val="004F7F59"/>
    <w:rsid w:val="00500821"/>
    <w:rsid w:val="00500B4F"/>
    <w:rsid w:val="00500E17"/>
    <w:rsid w:val="00501047"/>
    <w:rsid w:val="005014A2"/>
    <w:rsid w:val="005032E4"/>
    <w:rsid w:val="00503468"/>
    <w:rsid w:val="00504D35"/>
    <w:rsid w:val="005057EB"/>
    <w:rsid w:val="00505D88"/>
    <w:rsid w:val="005066F3"/>
    <w:rsid w:val="00506F00"/>
    <w:rsid w:val="00507670"/>
    <w:rsid w:val="005102E3"/>
    <w:rsid w:val="005107A7"/>
    <w:rsid w:val="00511BEA"/>
    <w:rsid w:val="00511C8D"/>
    <w:rsid w:val="00512647"/>
    <w:rsid w:val="0051355C"/>
    <w:rsid w:val="00514292"/>
    <w:rsid w:val="00515401"/>
    <w:rsid w:val="0051578E"/>
    <w:rsid w:val="00515DE9"/>
    <w:rsid w:val="005165ED"/>
    <w:rsid w:val="00517BAC"/>
    <w:rsid w:val="0052073E"/>
    <w:rsid w:val="00520774"/>
    <w:rsid w:val="00520A91"/>
    <w:rsid w:val="005216C6"/>
    <w:rsid w:val="005218D3"/>
    <w:rsid w:val="00521C80"/>
    <w:rsid w:val="00521E5E"/>
    <w:rsid w:val="00523B20"/>
    <w:rsid w:val="00523DAD"/>
    <w:rsid w:val="005246A0"/>
    <w:rsid w:val="00524B79"/>
    <w:rsid w:val="0052535E"/>
    <w:rsid w:val="005253B4"/>
    <w:rsid w:val="005256D1"/>
    <w:rsid w:val="00525792"/>
    <w:rsid w:val="00526485"/>
    <w:rsid w:val="0052699D"/>
    <w:rsid w:val="00527073"/>
    <w:rsid w:val="0053014F"/>
    <w:rsid w:val="00530A3A"/>
    <w:rsid w:val="00532371"/>
    <w:rsid w:val="00532E39"/>
    <w:rsid w:val="00533444"/>
    <w:rsid w:val="005340E4"/>
    <w:rsid w:val="00534854"/>
    <w:rsid w:val="005356EF"/>
    <w:rsid w:val="00535B08"/>
    <w:rsid w:val="00536D92"/>
    <w:rsid w:val="00536F3B"/>
    <w:rsid w:val="0053756D"/>
    <w:rsid w:val="00537771"/>
    <w:rsid w:val="00540600"/>
    <w:rsid w:val="00541446"/>
    <w:rsid w:val="005414B2"/>
    <w:rsid w:val="005417F0"/>
    <w:rsid w:val="00543F47"/>
    <w:rsid w:val="00543F4E"/>
    <w:rsid w:val="00544764"/>
    <w:rsid w:val="00544A60"/>
    <w:rsid w:val="00544E0B"/>
    <w:rsid w:val="00544E4A"/>
    <w:rsid w:val="005458AF"/>
    <w:rsid w:val="00545F00"/>
    <w:rsid w:val="005471A6"/>
    <w:rsid w:val="00547296"/>
    <w:rsid w:val="00550A17"/>
    <w:rsid w:val="005527FE"/>
    <w:rsid w:val="00552EAB"/>
    <w:rsid w:val="00553668"/>
    <w:rsid w:val="005552A9"/>
    <w:rsid w:val="0055616B"/>
    <w:rsid w:val="00556A10"/>
    <w:rsid w:val="00557561"/>
    <w:rsid w:val="005605FC"/>
    <w:rsid w:val="00560EF1"/>
    <w:rsid w:val="00561CB6"/>
    <w:rsid w:val="00563AC9"/>
    <w:rsid w:val="00563DD7"/>
    <w:rsid w:val="0056479E"/>
    <w:rsid w:val="0056512C"/>
    <w:rsid w:val="005652FC"/>
    <w:rsid w:val="00566150"/>
    <w:rsid w:val="005665F9"/>
    <w:rsid w:val="00566694"/>
    <w:rsid w:val="0056691B"/>
    <w:rsid w:val="005669CB"/>
    <w:rsid w:val="00566A4C"/>
    <w:rsid w:val="00566B10"/>
    <w:rsid w:val="0056720F"/>
    <w:rsid w:val="00567884"/>
    <w:rsid w:val="00567A2F"/>
    <w:rsid w:val="00573FBF"/>
    <w:rsid w:val="00573FF3"/>
    <w:rsid w:val="00575333"/>
    <w:rsid w:val="005758B7"/>
    <w:rsid w:val="00575F00"/>
    <w:rsid w:val="005773C8"/>
    <w:rsid w:val="00577CC4"/>
    <w:rsid w:val="00580142"/>
    <w:rsid w:val="0058221A"/>
    <w:rsid w:val="00582BD8"/>
    <w:rsid w:val="00583856"/>
    <w:rsid w:val="00583D4E"/>
    <w:rsid w:val="005858A0"/>
    <w:rsid w:val="00585C44"/>
    <w:rsid w:val="00587354"/>
    <w:rsid w:val="0058748B"/>
    <w:rsid w:val="00587542"/>
    <w:rsid w:val="00591E0D"/>
    <w:rsid w:val="0059436B"/>
    <w:rsid w:val="0059469E"/>
    <w:rsid w:val="0059614B"/>
    <w:rsid w:val="0059646A"/>
    <w:rsid w:val="00596A2A"/>
    <w:rsid w:val="00597717"/>
    <w:rsid w:val="00597E7C"/>
    <w:rsid w:val="005A0BE0"/>
    <w:rsid w:val="005A0C6B"/>
    <w:rsid w:val="005A163E"/>
    <w:rsid w:val="005A2AC1"/>
    <w:rsid w:val="005A3070"/>
    <w:rsid w:val="005A4A3D"/>
    <w:rsid w:val="005A4A48"/>
    <w:rsid w:val="005A50EE"/>
    <w:rsid w:val="005A5E09"/>
    <w:rsid w:val="005A63C7"/>
    <w:rsid w:val="005A6B32"/>
    <w:rsid w:val="005A72C2"/>
    <w:rsid w:val="005A740E"/>
    <w:rsid w:val="005A750C"/>
    <w:rsid w:val="005B083A"/>
    <w:rsid w:val="005B0863"/>
    <w:rsid w:val="005B1103"/>
    <w:rsid w:val="005B23A9"/>
    <w:rsid w:val="005B2D78"/>
    <w:rsid w:val="005B2FC3"/>
    <w:rsid w:val="005B34AC"/>
    <w:rsid w:val="005B3C34"/>
    <w:rsid w:val="005B3DB0"/>
    <w:rsid w:val="005B44A6"/>
    <w:rsid w:val="005B4A22"/>
    <w:rsid w:val="005B4F29"/>
    <w:rsid w:val="005B529D"/>
    <w:rsid w:val="005B67CB"/>
    <w:rsid w:val="005B6E35"/>
    <w:rsid w:val="005B6E49"/>
    <w:rsid w:val="005B7D5A"/>
    <w:rsid w:val="005B7FA9"/>
    <w:rsid w:val="005C0CBE"/>
    <w:rsid w:val="005C1E48"/>
    <w:rsid w:val="005C2FA9"/>
    <w:rsid w:val="005C4E62"/>
    <w:rsid w:val="005C5269"/>
    <w:rsid w:val="005C5F57"/>
    <w:rsid w:val="005C681D"/>
    <w:rsid w:val="005C733A"/>
    <w:rsid w:val="005D1A38"/>
    <w:rsid w:val="005D207B"/>
    <w:rsid w:val="005D2824"/>
    <w:rsid w:val="005D4896"/>
    <w:rsid w:val="005D49CE"/>
    <w:rsid w:val="005D521A"/>
    <w:rsid w:val="005D56A9"/>
    <w:rsid w:val="005D5837"/>
    <w:rsid w:val="005D5A13"/>
    <w:rsid w:val="005E0B2C"/>
    <w:rsid w:val="005E0D5E"/>
    <w:rsid w:val="005E15AD"/>
    <w:rsid w:val="005E2288"/>
    <w:rsid w:val="005E3B56"/>
    <w:rsid w:val="005E4BDC"/>
    <w:rsid w:val="005E4BFC"/>
    <w:rsid w:val="005E6208"/>
    <w:rsid w:val="005E66AC"/>
    <w:rsid w:val="005E6D77"/>
    <w:rsid w:val="005E6F97"/>
    <w:rsid w:val="005E7611"/>
    <w:rsid w:val="005F07AF"/>
    <w:rsid w:val="005F0D6E"/>
    <w:rsid w:val="005F1575"/>
    <w:rsid w:val="005F267A"/>
    <w:rsid w:val="005F2EFA"/>
    <w:rsid w:val="005F32A3"/>
    <w:rsid w:val="005F3749"/>
    <w:rsid w:val="005F3B4C"/>
    <w:rsid w:val="005F3C22"/>
    <w:rsid w:val="005F3D52"/>
    <w:rsid w:val="005F62EA"/>
    <w:rsid w:val="005F70BC"/>
    <w:rsid w:val="006023AC"/>
    <w:rsid w:val="006023BC"/>
    <w:rsid w:val="006026D6"/>
    <w:rsid w:val="006026EC"/>
    <w:rsid w:val="00602945"/>
    <w:rsid w:val="00602EE8"/>
    <w:rsid w:val="00604BFD"/>
    <w:rsid w:val="00606789"/>
    <w:rsid w:val="00606882"/>
    <w:rsid w:val="00606B7A"/>
    <w:rsid w:val="00607644"/>
    <w:rsid w:val="0060787C"/>
    <w:rsid w:val="00607FE9"/>
    <w:rsid w:val="00610D41"/>
    <w:rsid w:val="00612062"/>
    <w:rsid w:val="0061299C"/>
    <w:rsid w:val="006130BD"/>
    <w:rsid w:val="00613194"/>
    <w:rsid w:val="00613D86"/>
    <w:rsid w:val="00614621"/>
    <w:rsid w:val="006146A1"/>
    <w:rsid w:val="00614739"/>
    <w:rsid w:val="00615B93"/>
    <w:rsid w:val="00615CFF"/>
    <w:rsid w:val="006164DB"/>
    <w:rsid w:val="00616F9A"/>
    <w:rsid w:val="006174EF"/>
    <w:rsid w:val="0062014D"/>
    <w:rsid w:val="0062065C"/>
    <w:rsid w:val="0062091D"/>
    <w:rsid w:val="0062096F"/>
    <w:rsid w:val="0062108F"/>
    <w:rsid w:val="00621120"/>
    <w:rsid w:val="0062272C"/>
    <w:rsid w:val="00622AA2"/>
    <w:rsid w:val="00622FCC"/>
    <w:rsid w:val="00623FA0"/>
    <w:rsid w:val="00624679"/>
    <w:rsid w:val="00625E08"/>
    <w:rsid w:val="00626287"/>
    <w:rsid w:val="006263A0"/>
    <w:rsid w:val="00626552"/>
    <w:rsid w:val="00626A34"/>
    <w:rsid w:val="00627C75"/>
    <w:rsid w:val="00627E99"/>
    <w:rsid w:val="006307EB"/>
    <w:rsid w:val="00631DAC"/>
    <w:rsid w:val="006333C0"/>
    <w:rsid w:val="00633E3C"/>
    <w:rsid w:val="0063452D"/>
    <w:rsid w:val="006354D9"/>
    <w:rsid w:val="00635ADB"/>
    <w:rsid w:val="00635F32"/>
    <w:rsid w:val="00635FF1"/>
    <w:rsid w:val="0063611E"/>
    <w:rsid w:val="00636541"/>
    <w:rsid w:val="00636CD7"/>
    <w:rsid w:val="00640E81"/>
    <w:rsid w:val="006412AC"/>
    <w:rsid w:val="006413FA"/>
    <w:rsid w:val="00642253"/>
    <w:rsid w:val="00642FAD"/>
    <w:rsid w:val="006435AA"/>
    <w:rsid w:val="006444E4"/>
    <w:rsid w:val="0064454E"/>
    <w:rsid w:val="006447D8"/>
    <w:rsid w:val="00644857"/>
    <w:rsid w:val="006458B3"/>
    <w:rsid w:val="00646B52"/>
    <w:rsid w:val="006476D0"/>
    <w:rsid w:val="006509D2"/>
    <w:rsid w:val="00650AD6"/>
    <w:rsid w:val="00650B87"/>
    <w:rsid w:val="00650FCC"/>
    <w:rsid w:val="00651144"/>
    <w:rsid w:val="006515B0"/>
    <w:rsid w:val="00652271"/>
    <w:rsid w:val="006533F7"/>
    <w:rsid w:val="00653B03"/>
    <w:rsid w:val="00653E68"/>
    <w:rsid w:val="00654027"/>
    <w:rsid w:val="00654BA6"/>
    <w:rsid w:val="00655603"/>
    <w:rsid w:val="0065579F"/>
    <w:rsid w:val="00655D6C"/>
    <w:rsid w:val="00656A9F"/>
    <w:rsid w:val="006573D5"/>
    <w:rsid w:val="00661E57"/>
    <w:rsid w:val="00661ED6"/>
    <w:rsid w:val="006639A3"/>
    <w:rsid w:val="00664151"/>
    <w:rsid w:val="006654FA"/>
    <w:rsid w:val="00665A95"/>
    <w:rsid w:val="00665F42"/>
    <w:rsid w:val="00667015"/>
    <w:rsid w:val="006670E4"/>
    <w:rsid w:val="006679A3"/>
    <w:rsid w:val="006705FB"/>
    <w:rsid w:val="00670A3F"/>
    <w:rsid w:val="00670AEA"/>
    <w:rsid w:val="00670D8C"/>
    <w:rsid w:val="00672C24"/>
    <w:rsid w:val="00672CD2"/>
    <w:rsid w:val="00672D7E"/>
    <w:rsid w:val="00672DBF"/>
    <w:rsid w:val="00674084"/>
    <w:rsid w:val="00674819"/>
    <w:rsid w:val="00674A14"/>
    <w:rsid w:val="00675176"/>
    <w:rsid w:val="00675777"/>
    <w:rsid w:val="0067655D"/>
    <w:rsid w:val="006772CB"/>
    <w:rsid w:val="00677EAE"/>
    <w:rsid w:val="006808E0"/>
    <w:rsid w:val="00680AE8"/>
    <w:rsid w:val="0068162F"/>
    <w:rsid w:val="00681F45"/>
    <w:rsid w:val="0068213E"/>
    <w:rsid w:val="006825A5"/>
    <w:rsid w:val="00682628"/>
    <w:rsid w:val="006827F7"/>
    <w:rsid w:val="00683C57"/>
    <w:rsid w:val="00684EF1"/>
    <w:rsid w:val="00687823"/>
    <w:rsid w:val="00687A90"/>
    <w:rsid w:val="00691CBE"/>
    <w:rsid w:val="00691D63"/>
    <w:rsid w:val="006965AB"/>
    <w:rsid w:val="0069660E"/>
    <w:rsid w:val="0069665A"/>
    <w:rsid w:val="006966D1"/>
    <w:rsid w:val="00697F7F"/>
    <w:rsid w:val="006A02F3"/>
    <w:rsid w:val="006A03E7"/>
    <w:rsid w:val="006A04CA"/>
    <w:rsid w:val="006A2ED6"/>
    <w:rsid w:val="006A307F"/>
    <w:rsid w:val="006A39E7"/>
    <w:rsid w:val="006A44CD"/>
    <w:rsid w:val="006A4518"/>
    <w:rsid w:val="006A64F1"/>
    <w:rsid w:val="006A73B0"/>
    <w:rsid w:val="006A7FE1"/>
    <w:rsid w:val="006B0641"/>
    <w:rsid w:val="006B0C1E"/>
    <w:rsid w:val="006B1E85"/>
    <w:rsid w:val="006B2C29"/>
    <w:rsid w:val="006B450C"/>
    <w:rsid w:val="006B5593"/>
    <w:rsid w:val="006B58FE"/>
    <w:rsid w:val="006B6FB8"/>
    <w:rsid w:val="006B78C5"/>
    <w:rsid w:val="006B7B14"/>
    <w:rsid w:val="006C026F"/>
    <w:rsid w:val="006C02DB"/>
    <w:rsid w:val="006C175C"/>
    <w:rsid w:val="006C1A8A"/>
    <w:rsid w:val="006C257D"/>
    <w:rsid w:val="006C26EB"/>
    <w:rsid w:val="006C3B2D"/>
    <w:rsid w:val="006C3F4D"/>
    <w:rsid w:val="006C4070"/>
    <w:rsid w:val="006C6325"/>
    <w:rsid w:val="006C67B0"/>
    <w:rsid w:val="006C6E49"/>
    <w:rsid w:val="006D0890"/>
    <w:rsid w:val="006D1973"/>
    <w:rsid w:val="006D2C03"/>
    <w:rsid w:val="006D33ED"/>
    <w:rsid w:val="006D35C1"/>
    <w:rsid w:val="006D3D8E"/>
    <w:rsid w:val="006D4D14"/>
    <w:rsid w:val="006D539F"/>
    <w:rsid w:val="006D5D8C"/>
    <w:rsid w:val="006D6AAA"/>
    <w:rsid w:val="006D7766"/>
    <w:rsid w:val="006E0CD0"/>
    <w:rsid w:val="006E1065"/>
    <w:rsid w:val="006E192B"/>
    <w:rsid w:val="006E26EF"/>
    <w:rsid w:val="006E2E55"/>
    <w:rsid w:val="006E4B76"/>
    <w:rsid w:val="006E50F0"/>
    <w:rsid w:val="006E53C1"/>
    <w:rsid w:val="006E59AE"/>
    <w:rsid w:val="006E5EC7"/>
    <w:rsid w:val="006E69CB"/>
    <w:rsid w:val="006F11C9"/>
    <w:rsid w:val="006F3F83"/>
    <w:rsid w:val="006F44FD"/>
    <w:rsid w:val="006F6C11"/>
    <w:rsid w:val="006F7066"/>
    <w:rsid w:val="006F7BAB"/>
    <w:rsid w:val="006F7F14"/>
    <w:rsid w:val="0070059D"/>
    <w:rsid w:val="007006B4"/>
    <w:rsid w:val="007012AE"/>
    <w:rsid w:val="0070136B"/>
    <w:rsid w:val="00701A3B"/>
    <w:rsid w:val="0070223C"/>
    <w:rsid w:val="0070282A"/>
    <w:rsid w:val="0070310A"/>
    <w:rsid w:val="0070579B"/>
    <w:rsid w:val="007066B7"/>
    <w:rsid w:val="007072E4"/>
    <w:rsid w:val="0071075A"/>
    <w:rsid w:val="0071075D"/>
    <w:rsid w:val="00710EB6"/>
    <w:rsid w:val="00710FE9"/>
    <w:rsid w:val="0071101B"/>
    <w:rsid w:val="007116F9"/>
    <w:rsid w:val="007136C5"/>
    <w:rsid w:val="00713A4D"/>
    <w:rsid w:val="00715798"/>
    <w:rsid w:val="00715B42"/>
    <w:rsid w:val="00717758"/>
    <w:rsid w:val="00717CA4"/>
    <w:rsid w:val="00720187"/>
    <w:rsid w:val="007216E8"/>
    <w:rsid w:val="00721AD3"/>
    <w:rsid w:val="00721B36"/>
    <w:rsid w:val="00722136"/>
    <w:rsid w:val="00722608"/>
    <w:rsid w:val="00722BCF"/>
    <w:rsid w:val="00722E74"/>
    <w:rsid w:val="00723A54"/>
    <w:rsid w:val="00723F0E"/>
    <w:rsid w:val="00724000"/>
    <w:rsid w:val="00724BA5"/>
    <w:rsid w:val="007257D3"/>
    <w:rsid w:val="00725A47"/>
    <w:rsid w:val="00725B8D"/>
    <w:rsid w:val="0073024B"/>
    <w:rsid w:val="007317AC"/>
    <w:rsid w:val="00731875"/>
    <w:rsid w:val="00731B80"/>
    <w:rsid w:val="007324BB"/>
    <w:rsid w:val="00732AFB"/>
    <w:rsid w:val="00732EB3"/>
    <w:rsid w:val="0073344B"/>
    <w:rsid w:val="00733888"/>
    <w:rsid w:val="007339DB"/>
    <w:rsid w:val="00733ED7"/>
    <w:rsid w:val="00735791"/>
    <w:rsid w:val="00735B16"/>
    <w:rsid w:val="00736E4D"/>
    <w:rsid w:val="0073712B"/>
    <w:rsid w:val="0073744D"/>
    <w:rsid w:val="00737F1D"/>
    <w:rsid w:val="00741EE2"/>
    <w:rsid w:val="0074223E"/>
    <w:rsid w:val="00743C9B"/>
    <w:rsid w:val="0074470C"/>
    <w:rsid w:val="00744B9C"/>
    <w:rsid w:val="00747ADC"/>
    <w:rsid w:val="00747B02"/>
    <w:rsid w:val="00747D22"/>
    <w:rsid w:val="00750296"/>
    <w:rsid w:val="0075058D"/>
    <w:rsid w:val="00751599"/>
    <w:rsid w:val="00751B07"/>
    <w:rsid w:val="00752EC0"/>
    <w:rsid w:val="007548E3"/>
    <w:rsid w:val="00754C1E"/>
    <w:rsid w:val="007559FF"/>
    <w:rsid w:val="007567E5"/>
    <w:rsid w:val="00757065"/>
    <w:rsid w:val="0075718B"/>
    <w:rsid w:val="007574A8"/>
    <w:rsid w:val="00757C87"/>
    <w:rsid w:val="00760F67"/>
    <w:rsid w:val="00761780"/>
    <w:rsid w:val="00761F35"/>
    <w:rsid w:val="00762122"/>
    <w:rsid w:val="00763481"/>
    <w:rsid w:val="00763C67"/>
    <w:rsid w:val="00765CB1"/>
    <w:rsid w:val="00766853"/>
    <w:rsid w:val="00772B4E"/>
    <w:rsid w:val="0077333C"/>
    <w:rsid w:val="00773827"/>
    <w:rsid w:val="00774528"/>
    <w:rsid w:val="0077466C"/>
    <w:rsid w:val="00774B06"/>
    <w:rsid w:val="00775E60"/>
    <w:rsid w:val="007764CA"/>
    <w:rsid w:val="00776ABB"/>
    <w:rsid w:val="00777DAA"/>
    <w:rsid w:val="0078094C"/>
    <w:rsid w:val="00780AFD"/>
    <w:rsid w:val="0078121C"/>
    <w:rsid w:val="00781CCD"/>
    <w:rsid w:val="00781DC9"/>
    <w:rsid w:val="00781F4E"/>
    <w:rsid w:val="00782916"/>
    <w:rsid w:val="0078331C"/>
    <w:rsid w:val="007835A4"/>
    <w:rsid w:val="007845EB"/>
    <w:rsid w:val="00785A18"/>
    <w:rsid w:val="0078718F"/>
    <w:rsid w:val="0079047F"/>
    <w:rsid w:val="007905B0"/>
    <w:rsid w:val="00790AD7"/>
    <w:rsid w:val="0079127D"/>
    <w:rsid w:val="00791A6E"/>
    <w:rsid w:val="00791E1B"/>
    <w:rsid w:val="00792B9A"/>
    <w:rsid w:val="007938FB"/>
    <w:rsid w:val="00793C37"/>
    <w:rsid w:val="00793C6A"/>
    <w:rsid w:val="00794782"/>
    <w:rsid w:val="00796C7A"/>
    <w:rsid w:val="00796D58"/>
    <w:rsid w:val="00797F08"/>
    <w:rsid w:val="007A04E6"/>
    <w:rsid w:val="007A14A1"/>
    <w:rsid w:val="007A22C0"/>
    <w:rsid w:val="007A2F50"/>
    <w:rsid w:val="007A2F8E"/>
    <w:rsid w:val="007A3AD4"/>
    <w:rsid w:val="007A3E75"/>
    <w:rsid w:val="007A4147"/>
    <w:rsid w:val="007A4156"/>
    <w:rsid w:val="007A4AC1"/>
    <w:rsid w:val="007A548C"/>
    <w:rsid w:val="007A63DC"/>
    <w:rsid w:val="007A6485"/>
    <w:rsid w:val="007A670D"/>
    <w:rsid w:val="007A7036"/>
    <w:rsid w:val="007A7F18"/>
    <w:rsid w:val="007B28DF"/>
    <w:rsid w:val="007B32EF"/>
    <w:rsid w:val="007B37A5"/>
    <w:rsid w:val="007B3937"/>
    <w:rsid w:val="007B4594"/>
    <w:rsid w:val="007B5779"/>
    <w:rsid w:val="007B6D2A"/>
    <w:rsid w:val="007C027C"/>
    <w:rsid w:val="007C0EE7"/>
    <w:rsid w:val="007C1A2B"/>
    <w:rsid w:val="007C2253"/>
    <w:rsid w:val="007C26AF"/>
    <w:rsid w:val="007C2F59"/>
    <w:rsid w:val="007C346D"/>
    <w:rsid w:val="007C4C4F"/>
    <w:rsid w:val="007C4D3B"/>
    <w:rsid w:val="007C5CC9"/>
    <w:rsid w:val="007C5E93"/>
    <w:rsid w:val="007C657A"/>
    <w:rsid w:val="007C6AC3"/>
    <w:rsid w:val="007D0A6B"/>
    <w:rsid w:val="007D11C1"/>
    <w:rsid w:val="007D20D0"/>
    <w:rsid w:val="007D276F"/>
    <w:rsid w:val="007D2C24"/>
    <w:rsid w:val="007D493D"/>
    <w:rsid w:val="007D4DDA"/>
    <w:rsid w:val="007D533E"/>
    <w:rsid w:val="007D5EA2"/>
    <w:rsid w:val="007D62A4"/>
    <w:rsid w:val="007D6DFC"/>
    <w:rsid w:val="007D7636"/>
    <w:rsid w:val="007E0586"/>
    <w:rsid w:val="007E0D6B"/>
    <w:rsid w:val="007E2582"/>
    <w:rsid w:val="007E2612"/>
    <w:rsid w:val="007E2B7F"/>
    <w:rsid w:val="007E3F97"/>
    <w:rsid w:val="007E49B4"/>
    <w:rsid w:val="007E4BF9"/>
    <w:rsid w:val="007E6088"/>
    <w:rsid w:val="007E63B8"/>
    <w:rsid w:val="007E6934"/>
    <w:rsid w:val="007E77DC"/>
    <w:rsid w:val="007E7D0C"/>
    <w:rsid w:val="007F011F"/>
    <w:rsid w:val="007F1EB8"/>
    <w:rsid w:val="007F2C6F"/>
    <w:rsid w:val="007F5F94"/>
    <w:rsid w:val="007F60A4"/>
    <w:rsid w:val="007F658B"/>
    <w:rsid w:val="007F7E45"/>
    <w:rsid w:val="007F7F1E"/>
    <w:rsid w:val="008006D4"/>
    <w:rsid w:val="00800BE4"/>
    <w:rsid w:val="008010AC"/>
    <w:rsid w:val="0080365D"/>
    <w:rsid w:val="00803B20"/>
    <w:rsid w:val="00803BD9"/>
    <w:rsid w:val="0080452D"/>
    <w:rsid w:val="00804BCF"/>
    <w:rsid w:val="008050B6"/>
    <w:rsid w:val="0080518D"/>
    <w:rsid w:val="00805444"/>
    <w:rsid w:val="00806215"/>
    <w:rsid w:val="00806BC6"/>
    <w:rsid w:val="0081096F"/>
    <w:rsid w:val="00810BC2"/>
    <w:rsid w:val="008125B5"/>
    <w:rsid w:val="00812CC0"/>
    <w:rsid w:val="00813A09"/>
    <w:rsid w:val="008145B3"/>
    <w:rsid w:val="00814B94"/>
    <w:rsid w:val="00815790"/>
    <w:rsid w:val="00815E65"/>
    <w:rsid w:val="00817190"/>
    <w:rsid w:val="0081732B"/>
    <w:rsid w:val="00817B58"/>
    <w:rsid w:val="0082196A"/>
    <w:rsid w:val="008227D5"/>
    <w:rsid w:val="00822B50"/>
    <w:rsid w:val="00823D33"/>
    <w:rsid w:val="008241EA"/>
    <w:rsid w:val="00824B43"/>
    <w:rsid w:val="00824E7E"/>
    <w:rsid w:val="0082597A"/>
    <w:rsid w:val="00826612"/>
    <w:rsid w:val="00827F1E"/>
    <w:rsid w:val="00830268"/>
    <w:rsid w:val="0083037B"/>
    <w:rsid w:val="0083047D"/>
    <w:rsid w:val="008327EC"/>
    <w:rsid w:val="0083332B"/>
    <w:rsid w:val="0083344F"/>
    <w:rsid w:val="00833D05"/>
    <w:rsid w:val="0083435A"/>
    <w:rsid w:val="00834D28"/>
    <w:rsid w:val="00836015"/>
    <w:rsid w:val="008371B3"/>
    <w:rsid w:val="008371E4"/>
    <w:rsid w:val="00837817"/>
    <w:rsid w:val="00837BB6"/>
    <w:rsid w:val="00840054"/>
    <w:rsid w:val="0084444B"/>
    <w:rsid w:val="0084488B"/>
    <w:rsid w:val="00845041"/>
    <w:rsid w:val="00846C13"/>
    <w:rsid w:val="00846D67"/>
    <w:rsid w:val="0084731D"/>
    <w:rsid w:val="00851E02"/>
    <w:rsid w:val="0085217E"/>
    <w:rsid w:val="0085389B"/>
    <w:rsid w:val="00855E82"/>
    <w:rsid w:val="00856528"/>
    <w:rsid w:val="008566DB"/>
    <w:rsid w:val="00856C76"/>
    <w:rsid w:val="00856E64"/>
    <w:rsid w:val="008620E0"/>
    <w:rsid w:val="00862625"/>
    <w:rsid w:val="008628AF"/>
    <w:rsid w:val="00863889"/>
    <w:rsid w:val="0086465A"/>
    <w:rsid w:val="00865103"/>
    <w:rsid w:val="00865B5D"/>
    <w:rsid w:val="00867041"/>
    <w:rsid w:val="008672BE"/>
    <w:rsid w:val="00867C33"/>
    <w:rsid w:val="00870CF7"/>
    <w:rsid w:val="008715B8"/>
    <w:rsid w:val="00871B7E"/>
    <w:rsid w:val="00871D5E"/>
    <w:rsid w:val="0087226F"/>
    <w:rsid w:val="008724A1"/>
    <w:rsid w:val="00872A09"/>
    <w:rsid w:val="0087324A"/>
    <w:rsid w:val="00874C90"/>
    <w:rsid w:val="008756FC"/>
    <w:rsid w:val="00875A1F"/>
    <w:rsid w:val="00875FEA"/>
    <w:rsid w:val="00876754"/>
    <w:rsid w:val="00876AE0"/>
    <w:rsid w:val="00876B9F"/>
    <w:rsid w:val="00877D49"/>
    <w:rsid w:val="00877FE0"/>
    <w:rsid w:val="00881BF5"/>
    <w:rsid w:val="00882692"/>
    <w:rsid w:val="008832F2"/>
    <w:rsid w:val="00883A1F"/>
    <w:rsid w:val="0088778C"/>
    <w:rsid w:val="00890E6C"/>
    <w:rsid w:val="0089171A"/>
    <w:rsid w:val="00891C19"/>
    <w:rsid w:val="00892B4C"/>
    <w:rsid w:val="00892F26"/>
    <w:rsid w:val="00893B04"/>
    <w:rsid w:val="00895923"/>
    <w:rsid w:val="00896821"/>
    <w:rsid w:val="00896B5F"/>
    <w:rsid w:val="0089759F"/>
    <w:rsid w:val="008A13B1"/>
    <w:rsid w:val="008A253E"/>
    <w:rsid w:val="008A3771"/>
    <w:rsid w:val="008A4C36"/>
    <w:rsid w:val="008A647B"/>
    <w:rsid w:val="008A71FB"/>
    <w:rsid w:val="008A7287"/>
    <w:rsid w:val="008A737C"/>
    <w:rsid w:val="008A7DDC"/>
    <w:rsid w:val="008B0111"/>
    <w:rsid w:val="008B0F60"/>
    <w:rsid w:val="008B2646"/>
    <w:rsid w:val="008B2A14"/>
    <w:rsid w:val="008B2BAA"/>
    <w:rsid w:val="008B4767"/>
    <w:rsid w:val="008B4EDC"/>
    <w:rsid w:val="008B5C6A"/>
    <w:rsid w:val="008B716D"/>
    <w:rsid w:val="008B7C41"/>
    <w:rsid w:val="008B7DAD"/>
    <w:rsid w:val="008B7E66"/>
    <w:rsid w:val="008C0B2A"/>
    <w:rsid w:val="008C0CDA"/>
    <w:rsid w:val="008C11D5"/>
    <w:rsid w:val="008C13B2"/>
    <w:rsid w:val="008C1BE2"/>
    <w:rsid w:val="008C35B5"/>
    <w:rsid w:val="008C4576"/>
    <w:rsid w:val="008C5A3C"/>
    <w:rsid w:val="008C619D"/>
    <w:rsid w:val="008D2C92"/>
    <w:rsid w:val="008D3721"/>
    <w:rsid w:val="008D3750"/>
    <w:rsid w:val="008D3F71"/>
    <w:rsid w:val="008D4977"/>
    <w:rsid w:val="008D49D9"/>
    <w:rsid w:val="008D4DF5"/>
    <w:rsid w:val="008D4EF8"/>
    <w:rsid w:val="008D590F"/>
    <w:rsid w:val="008D59B7"/>
    <w:rsid w:val="008D6ADC"/>
    <w:rsid w:val="008D6DC9"/>
    <w:rsid w:val="008D78AB"/>
    <w:rsid w:val="008E0D2A"/>
    <w:rsid w:val="008E135B"/>
    <w:rsid w:val="008E1C3D"/>
    <w:rsid w:val="008E2390"/>
    <w:rsid w:val="008E396E"/>
    <w:rsid w:val="008E47AC"/>
    <w:rsid w:val="008E4A0A"/>
    <w:rsid w:val="008E517C"/>
    <w:rsid w:val="008E62C9"/>
    <w:rsid w:val="008E657F"/>
    <w:rsid w:val="008E6E9F"/>
    <w:rsid w:val="008F059F"/>
    <w:rsid w:val="008F139C"/>
    <w:rsid w:val="008F1D8A"/>
    <w:rsid w:val="008F1E75"/>
    <w:rsid w:val="008F2369"/>
    <w:rsid w:val="008F2475"/>
    <w:rsid w:val="008F3859"/>
    <w:rsid w:val="008F449A"/>
    <w:rsid w:val="008F496A"/>
    <w:rsid w:val="008F4E4B"/>
    <w:rsid w:val="008F4EEB"/>
    <w:rsid w:val="008F4F31"/>
    <w:rsid w:val="008F53D7"/>
    <w:rsid w:val="008F5E4D"/>
    <w:rsid w:val="008F6162"/>
    <w:rsid w:val="008F68C1"/>
    <w:rsid w:val="008F7D99"/>
    <w:rsid w:val="009004D8"/>
    <w:rsid w:val="00900A2D"/>
    <w:rsid w:val="00901E46"/>
    <w:rsid w:val="00902B6A"/>
    <w:rsid w:val="00902C18"/>
    <w:rsid w:val="0090465B"/>
    <w:rsid w:val="00904E46"/>
    <w:rsid w:val="00905600"/>
    <w:rsid w:val="00907125"/>
    <w:rsid w:val="00910B2B"/>
    <w:rsid w:val="00910B31"/>
    <w:rsid w:val="00911823"/>
    <w:rsid w:val="0091246B"/>
    <w:rsid w:val="00912581"/>
    <w:rsid w:val="0091457D"/>
    <w:rsid w:val="0091464E"/>
    <w:rsid w:val="00915F94"/>
    <w:rsid w:val="00917916"/>
    <w:rsid w:val="00917BC3"/>
    <w:rsid w:val="00917CFA"/>
    <w:rsid w:val="00921713"/>
    <w:rsid w:val="00922809"/>
    <w:rsid w:val="00922DAD"/>
    <w:rsid w:val="009236EC"/>
    <w:rsid w:val="00923918"/>
    <w:rsid w:val="009240AA"/>
    <w:rsid w:val="00924C9D"/>
    <w:rsid w:val="009263F7"/>
    <w:rsid w:val="00930BE3"/>
    <w:rsid w:val="00930DFD"/>
    <w:rsid w:val="009315CB"/>
    <w:rsid w:val="00931E07"/>
    <w:rsid w:val="00932B68"/>
    <w:rsid w:val="00932E6C"/>
    <w:rsid w:val="009335D8"/>
    <w:rsid w:val="0093399D"/>
    <w:rsid w:val="0093590A"/>
    <w:rsid w:val="00935DA4"/>
    <w:rsid w:val="00935E48"/>
    <w:rsid w:val="009363C9"/>
    <w:rsid w:val="0093693D"/>
    <w:rsid w:val="009373FB"/>
    <w:rsid w:val="00940161"/>
    <w:rsid w:val="00940A1C"/>
    <w:rsid w:val="00940ED3"/>
    <w:rsid w:val="009420B5"/>
    <w:rsid w:val="009420C7"/>
    <w:rsid w:val="00942FCC"/>
    <w:rsid w:val="00943195"/>
    <w:rsid w:val="009432B4"/>
    <w:rsid w:val="0094343A"/>
    <w:rsid w:val="0094415B"/>
    <w:rsid w:val="00944582"/>
    <w:rsid w:val="0094471E"/>
    <w:rsid w:val="0094639F"/>
    <w:rsid w:val="0094644A"/>
    <w:rsid w:val="0094649E"/>
    <w:rsid w:val="009472F8"/>
    <w:rsid w:val="009475E1"/>
    <w:rsid w:val="00947B3D"/>
    <w:rsid w:val="00950FEC"/>
    <w:rsid w:val="00951057"/>
    <w:rsid w:val="00952523"/>
    <w:rsid w:val="00953897"/>
    <w:rsid w:val="00954779"/>
    <w:rsid w:val="00954BA2"/>
    <w:rsid w:val="0095521F"/>
    <w:rsid w:val="00955D18"/>
    <w:rsid w:val="00955E2D"/>
    <w:rsid w:val="00956285"/>
    <w:rsid w:val="009571D0"/>
    <w:rsid w:val="00960799"/>
    <w:rsid w:val="009619D6"/>
    <w:rsid w:val="0096268E"/>
    <w:rsid w:val="0096317B"/>
    <w:rsid w:val="0096423B"/>
    <w:rsid w:val="0096664C"/>
    <w:rsid w:val="009669F1"/>
    <w:rsid w:val="00966A1E"/>
    <w:rsid w:val="0096768C"/>
    <w:rsid w:val="00967F8C"/>
    <w:rsid w:val="009704FB"/>
    <w:rsid w:val="009706D5"/>
    <w:rsid w:val="009711DB"/>
    <w:rsid w:val="0097158F"/>
    <w:rsid w:val="00972E4B"/>
    <w:rsid w:val="00974188"/>
    <w:rsid w:val="00974A44"/>
    <w:rsid w:val="00975EEB"/>
    <w:rsid w:val="00976DD6"/>
    <w:rsid w:val="00977DE1"/>
    <w:rsid w:val="009806DC"/>
    <w:rsid w:val="00980E84"/>
    <w:rsid w:val="00980EBA"/>
    <w:rsid w:val="00981363"/>
    <w:rsid w:val="009822D8"/>
    <w:rsid w:val="009824B6"/>
    <w:rsid w:val="009837C1"/>
    <w:rsid w:val="009843B7"/>
    <w:rsid w:val="0098548D"/>
    <w:rsid w:val="00985B68"/>
    <w:rsid w:val="00985E27"/>
    <w:rsid w:val="009864C7"/>
    <w:rsid w:val="0098754F"/>
    <w:rsid w:val="009908C9"/>
    <w:rsid w:val="00990ED7"/>
    <w:rsid w:val="00991D9D"/>
    <w:rsid w:val="00991EB0"/>
    <w:rsid w:val="00992396"/>
    <w:rsid w:val="009925AF"/>
    <w:rsid w:val="00992697"/>
    <w:rsid w:val="00992C32"/>
    <w:rsid w:val="00992DF8"/>
    <w:rsid w:val="00993AFA"/>
    <w:rsid w:val="009956E7"/>
    <w:rsid w:val="00996761"/>
    <w:rsid w:val="00996C20"/>
    <w:rsid w:val="00996EAE"/>
    <w:rsid w:val="00997BDA"/>
    <w:rsid w:val="009A04F2"/>
    <w:rsid w:val="009A173B"/>
    <w:rsid w:val="009A1D25"/>
    <w:rsid w:val="009A2538"/>
    <w:rsid w:val="009A2704"/>
    <w:rsid w:val="009A2723"/>
    <w:rsid w:val="009A2779"/>
    <w:rsid w:val="009A2CF5"/>
    <w:rsid w:val="009A2E90"/>
    <w:rsid w:val="009A30C3"/>
    <w:rsid w:val="009A3271"/>
    <w:rsid w:val="009A32CC"/>
    <w:rsid w:val="009A36EF"/>
    <w:rsid w:val="009A3813"/>
    <w:rsid w:val="009A3D5F"/>
    <w:rsid w:val="009A403A"/>
    <w:rsid w:val="009A447F"/>
    <w:rsid w:val="009A538E"/>
    <w:rsid w:val="009A5A31"/>
    <w:rsid w:val="009A71F7"/>
    <w:rsid w:val="009A765D"/>
    <w:rsid w:val="009A7C44"/>
    <w:rsid w:val="009B0403"/>
    <w:rsid w:val="009B1E15"/>
    <w:rsid w:val="009B4A0A"/>
    <w:rsid w:val="009B5F4C"/>
    <w:rsid w:val="009B713F"/>
    <w:rsid w:val="009B7417"/>
    <w:rsid w:val="009B76F4"/>
    <w:rsid w:val="009B7C7A"/>
    <w:rsid w:val="009C10D3"/>
    <w:rsid w:val="009C1D29"/>
    <w:rsid w:val="009C2A6F"/>
    <w:rsid w:val="009C5068"/>
    <w:rsid w:val="009C6A52"/>
    <w:rsid w:val="009C7576"/>
    <w:rsid w:val="009D0167"/>
    <w:rsid w:val="009D07C0"/>
    <w:rsid w:val="009D0CBC"/>
    <w:rsid w:val="009D0F99"/>
    <w:rsid w:val="009D19B9"/>
    <w:rsid w:val="009D1FFF"/>
    <w:rsid w:val="009D2B8A"/>
    <w:rsid w:val="009D321D"/>
    <w:rsid w:val="009D345E"/>
    <w:rsid w:val="009D3B27"/>
    <w:rsid w:val="009D4A80"/>
    <w:rsid w:val="009D4E63"/>
    <w:rsid w:val="009D5238"/>
    <w:rsid w:val="009D6F23"/>
    <w:rsid w:val="009E0942"/>
    <w:rsid w:val="009E0D3C"/>
    <w:rsid w:val="009E0F10"/>
    <w:rsid w:val="009E1575"/>
    <w:rsid w:val="009E1733"/>
    <w:rsid w:val="009E1953"/>
    <w:rsid w:val="009E1C33"/>
    <w:rsid w:val="009E1D2E"/>
    <w:rsid w:val="009E33C6"/>
    <w:rsid w:val="009E3FFD"/>
    <w:rsid w:val="009E42DC"/>
    <w:rsid w:val="009E42E7"/>
    <w:rsid w:val="009E44B8"/>
    <w:rsid w:val="009E56FE"/>
    <w:rsid w:val="009E5943"/>
    <w:rsid w:val="009E5AFF"/>
    <w:rsid w:val="009E7705"/>
    <w:rsid w:val="009F2BF3"/>
    <w:rsid w:val="009F2F17"/>
    <w:rsid w:val="009F2FB3"/>
    <w:rsid w:val="009F3E8F"/>
    <w:rsid w:val="009F48E5"/>
    <w:rsid w:val="009F4F5F"/>
    <w:rsid w:val="009F5303"/>
    <w:rsid w:val="009F5C47"/>
    <w:rsid w:val="009F6285"/>
    <w:rsid w:val="009F796D"/>
    <w:rsid w:val="009F7B55"/>
    <w:rsid w:val="00A00860"/>
    <w:rsid w:val="00A00E0A"/>
    <w:rsid w:val="00A014CF"/>
    <w:rsid w:val="00A01FC1"/>
    <w:rsid w:val="00A025F9"/>
    <w:rsid w:val="00A02A1E"/>
    <w:rsid w:val="00A02D8E"/>
    <w:rsid w:val="00A03622"/>
    <w:rsid w:val="00A0509F"/>
    <w:rsid w:val="00A05A65"/>
    <w:rsid w:val="00A07312"/>
    <w:rsid w:val="00A0792C"/>
    <w:rsid w:val="00A07B93"/>
    <w:rsid w:val="00A101E3"/>
    <w:rsid w:val="00A105AA"/>
    <w:rsid w:val="00A10F38"/>
    <w:rsid w:val="00A11638"/>
    <w:rsid w:val="00A11EEA"/>
    <w:rsid w:val="00A12576"/>
    <w:rsid w:val="00A12EC0"/>
    <w:rsid w:val="00A14882"/>
    <w:rsid w:val="00A159C7"/>
    <w:rsid w:val="00A16506"/>
    <w:rsid w:val="00A16B23"/>
    <w:rsid w:val="00A177B1"/>
    <w:rsid w:val="00A20131"/>
    <w:rsid w:val="00A21EE7"/>
    <w:rsid w:val="00A21F6C"/>
    <w:rsid w:val="00A23CB3"/>
    <w:rsid w:val="00A23F12"/>
    <w:rsid w:val="00A24B4D"/>
    <w:rsid w:val="00A252BD"/>
    <w:rsid w:val="00A2638F"/>
    <w:rsid w:val="00A27508"/>
    <w:rsid w:val="00A31E71"/>
    <w:rsid w:val="00A31E93"/>
    <w:rsid w:val="00A324AA"/>
    <w:rsid w:val="00A328AB"/>
    <w:rsid w:val="00A32BC9"/>
    <w:rsid w:val="00A335F0"/>
    <w:rsid w:val="00A33A66"/>
    <w:rsid w:val="00A33E02"/>
    <w:rsid w:val="00A34B45"/>
    <w:rsid w:val="00A3507F"/>
    <w:rsid w:val="00A351C0"/>
    <w:rsid w:val="00A35485"/>
    <w:rsid w:val="00A36202"/>
    <w:rsid w:val="00A36DCB"/>
    <w:rsid w:val="00A372B1"/>
    <w:rsid w:val="00A373B0"/>
    <w:rsid w:val="00A40079"/>
    <w:rsid w:val="00A4035F"/>
    <w:rsid w:val="00A405F3"/>
    <w:rsid w:val="00A408FF"/>
    <w:rsid w:val="00A409F8"/>
    <w:rsid w:val="00A412CF"/>
    <w:rsid w:val="00A4307E"/>
    <w:rsid w:val="00A433E6"/>
    <w:rsid w:val="00A44D36"/>
    <w:rsid w:val="00A458FE"/>
    <w:rsid w:val="00A45BAD"/>
    <w:rsid w:val="00A46FD7"/>
    <w:rsid w:val="00A47625"/>
    <w:rsid w:val="00A509F5"/>
    <w:rsid w:val="00A511A0"/>
    <w:rsid w:val="00A51FBF"/>
    <w:rsid w:val="00A53F05"/>
    <w:rsid w:val="00A5483A"/>
    <w:rsid w:val="00A60F70"/>
    <w:rsid w:val="00A61E10"/>
    <w:rsid w:val="00A62890"/>
    <w:rsid w:val="00A62DB3"/>
    <w:rsid w:val="00A6304B"/>
    <w:rsid w:val="00A63497"/>
    <w:rsid w:val="00A63A53"/>
    <w:rsid w:val="00A63EA7"/>
    <w:rsid w:val="00A63EBC"/>
    <w:rsid w:val="00A63F55"/>
    <w:rsid w:val="00A6535D"/>
    <w:rsid w:val="00A653AC"/>
    <w:rsid w:val="00A657DA"/>
    <w:rsid w:val="00A71F3E"/>
    <w:rsid w:val="00A721BF"/>
    <w:rsid w:val="00A7258C"/>
    <w:rsid w:val="00A7280F"/>
    <w:rsid w:val="00A729F6"/>
    <w:rsid w:val="00A738F1"/>
    <w:rsid w:val="00A73B41"/>
    <w:rsid w:val="00A74276"/>
    <w:rsid w:val="00A74C58"/>
    <w:rsid w:val="00A74CD9"/>
    <w:rsid w:val="00A758B5"/>
    <w:rsid w:val="00A76EBF"/>
    <w:rsid w:val="00A771E5"/>
    <w:rsid w:val="00A7764D"/>
    <w:rsid w:val="00A826BF"/>
    <w:rsid w:val="00A829D4"/>
    <w:rsid w:val="00A82FB9"/>
    <w:rsid w:val="00A8300F"/>
    <w:rsid w:val="00A83BA1"/>
    <w:rsid w:val="00A8436A"/>
    <w:rsid w:val="00A843B1"/>
    <w:rsid w:val="00A85233"/>
    <w:rsid w:val="00A85757"/>
    <w:rsid w:val="00A85FCF"/>
    <w:rsid w:val="00A8708E"/>
    <w:rsid w:val="00A871DB"/>
    <w:rsid w:val="00A902AF"/>
    <w:rsid w:val="00A907D5"/>
    <w:rsid w:val="00A9241C"/>
    <w:rsid w:val="00A927A1"/>
    <w:rsid w:val="00A92C45"/>
    <w:rsid w:val="00A92F7E"/>
    <w:rsid w:val="00A93545"/>
    <w:rsid w:val="00A94183"/>
    <w:rsid w:val="00A94358"/>
    <w:rsid w:val="00A95F8A"/>
    <w:rsid w:val="00A96595"/>
    <w:rsid w:val="00A97255"/>
    <w:rsid w:val="00A97681"/>
    <w:rsid w:val="00AA073F"/>
    <w:rsid w:val="00AA1975"/>
    <w:rsid w:val="00AA2302"/>
    <w:rsid w:val="00AA3963"/>
    <w:rsid w:val="00AA465A"/>
    <w:rsid w:val="00AA5033"/>
    <w:rsid w:val="00AA6929"/>
    <w:rsid w:val="00AA72CE"/>
    <w:rsid w:val="00AA7391"/>
    <w:rsid w:val="00AA7AFF"/>
    <w:rsid w:val="00AB01AD"/>
    <w:rsid w:val="00AB0710"/>
    <w:rsid w:val="00AB0BAF"/>
    <w:rsid w:val="00AB2312"/>
    <w:rsid w:val="00AB2A49"/>
    <w:rsid w:val="00AB35EC"/>
    <w:rsid w:val="00AB4661"/>
    <w:rsid w:val="00AB47FB"/>
    <w:rsid w:val="00AB5EC4"/>
    <w:rsid w:val="00AB6CBF"/>
    <w:rsid w:val="00AB6EE4"/>
    <w:rsid w:val="00AB7645"/>
    <w:rsid w:val="00AC193F"/>
    <w:rsid w:val="00AC1DA8"/>
    <w:rsid w:val="00AC2827"/>
    <w:rsid w:val="00AC2957"/>
    <w:rsid w:val="00AC3450"/>
    <w:rsid w:val="00AC4C51"/>
    <w:rsid w:val="00AC6404"/>
    <w:rsid w:val="00AC6BAF"/>
    <w:rsid w:val="00AC6D6C"/>
    <w:rsid w:val="00AC71EF"/>
    <w:rsid w:val="00AC77FB"/>
    <w:rsid w:val="00AD0F1D"/>
    <w:rsid w:val="00AD1DA6"/>
    <w:rsid w:val="00AD2624"/>
    <w:rsid w:val="00AD2921"/>
    <w:rsid w:val="00AD3EC6"/>
    <w:rsid w:val="00AD418A"/>
    <w:rsid w:val="00AD433F"/>
    <w:rsid w:val="00AD452D"/>
    <w:rsid w:val="00AD4CA5"/>
    <w:rsid w:val="00AD67B0"/>
    <w:rsid w:val="00AD7340"/>
    <w:rsid w:val="00AD74F8"/>
    <w:rsid w:val="00AD7AAE"/>
    <w:rsid w:val="00AE0195"/>
    <w:rsid w:val="00AE04F2"/>
    <w:rsid w:val="00AE086E"/>
    <w:rsid w:val="00AE0F14"/>
    <w:rsid w:val="00AE17D2"/>
    <w:rsid w:val="00AE3B44"/>
    <w:rsid w:val="00AE4203"/>
    <w:rsid w:val="00AE43BD"/>
    <w:rsid w:val="00AE48D4"/>
    <w:rsid w:val="00AE4FCD"/>
    <w:rsid w:val="00AE533D"/>
    <w:rsid w:val="00AE59E9"/>
    <w:rsid w:val="00AE65A6"/>
    <w:rsid w:val="00AE67C0"/>
    <w:rsid w:val="00AE6C18"/>
    <w:rsid w:val="00AE745C"/>
    <w:rsid w:val="00AE77D9"/>
    <w:rsid w:val="00AF01C2"/>
    <w:rsid w:val="00AF35CC"/>
    <w:rsid w:val="00AF3827"/>
    <w:rsid w:val="00AF4A7C"/>
    <w:rsid w:val="00AF5A4E"/>
    <w:rsid w:val="00AF5DD9"/>
    <w:rsid w:val="00AF7DB7"/>
    <w:rsid w:val="00B00DB2"/>
    <w:rsid w:val="00B00EB4"/>
    <w:rsid w:val="00B00F54"/>
    <w:rsid w:val="00B019AF"/>
    <w:rsid w:val="00B01CE8"/>
    <w:rsid w:val="00B02172"/>
    <w:rsid w:val="00B02506"/>
    <w:rsid w:val="00B027B4"/>
    <w:rsid w:val="00B03820"/>
    <w:rsid w:val="00B04D0F"/>
    <w:rsid w:val="00B04DE5"/>
    <w:rsid w:val="00B056B5"/>
    <w:rsid w:val="00B07134"/>
    <w:rsid w:val="00B07EA2"/>
    <w:rsid w:val="00B100CB"/>
    <w:rsid w:val="00B10614"/>
    <w:rsid w:val="00B11088"/>
    <w:rsid w:val="00B11EFC"/>
    <w:rsid w:val="00B13944"/>
    <w:rsid w:val="00B13A48"/>
    <w:rsid w:val="00B13D43"/>
    <w:rsid w:val="00B161DE"/>
    <w:rsid w:val="00B16D33"/>
    <w:rsid w:val="00B17C2A"/>
    <w:rsid w:val="00B17DCB"/>
    <w:rsid w:val="00B20415"/>
    <w:rsid w:val="00B20E72"/>
    <w:rsid w:val="00B21FBA"/>
    <w:rsid w:val="00B22535"/>
    <w:rsid w:val="00B2268B"/>
    <w:rsid w:val="00B22D27"/>
    <w:rsid w:val="00B23647"/>
    <w:rsid w:val="00B25489"/>
    <w:rsid w:val="00B2549E"/>
    <w:rsid w:val="00B2615F"/>
    <w:rsid w:val="00B2656C"/>
    <w:rsid w:val="00B30D46"/>
    <w:rsid w:val="00B30E8C"/>
    <w:rsid w:val="00B314D6"/>
    <w:rsid w:val="00B328D7"/>
    <w:rsid w:val="00B32CA0"/>
    <w:rsid w:val="00B32D13"/>
    <w:rsid w:val="00B33263"/>
    <w:rsid w:val="00B335FF"/>
    <w:rsid w:val="00B33767"/>
    <w:rsid w:val="00B337B7"/>
    <w:rsid w:val="00B3484C"/>
    <w:rsid w:val="00B35290"/>
    <w:rsid w:val="00B35582"/>
    <w:rsid w:val="00B35DE6"/>
    <w:rsid w:val="00B36C04"/>
    <w:rsid w:val="00B401B3"/>
    <w:rsid w:val="00B41476"/>
    <w:rsid w:val="00B41E4F"/>
    <w:rsid w:val="00B4301E"/>
    <w:rsid w:val="00B445F7"/>
    <w:rsid w:val="00B44A01"/>
    <w:rsid w:val="00B44D2E"/>
    <w:rsid w:val="00B4507A"/>
    <w:rsid w:val="00B46879"/>
    <w:rsid w:val="00B4705E"/>
    <w:rsid w:val="00B50105"/>
    <w:rsid w:val="00B5053F"/>
    <w:rsid w:val="00B512DC"/>
    <w:rsid w:val="00B5182F"/>
    <w:rsid w:val="00B52391"/>
    <w:rsid w:val="00B52703"/>
    <w:rsid w:val="00B538EC"/>
    <w:rsid w:val="00B53983"/>
    <w:rsid w:val="00B552E0"/>
    <w:rsid w:val="00B55A84"/>
    <w:rsid w:val="00B56675"/>
    <w:rsid w:val="00B6058C"/>
    <w:rsid w:val="00B61430"/>
    <w:rsid w:val="00B63D82"/>
    <w:rsid w:val="00B64147"/>
    <w:rsid w:val="00B64E52"/>
    <w:rsid w:val="00B6533A"/>
    <w:rsid w:val="00B65B5C"/>
    <w:rsid w:val="00B65C51"/>
    <w:rsid w:val="00B65F27"/>
    <w:rsid w:val="00B6641C"/>
    <w:rsid w:val="00B67C28"/>
    <w:rsid w:val="00B67D9D"/>
    <w:rsid w:val="00B701B8"/>
    <w:rsid w:val="00B707B6"/>
    <w:rsid w:val="00B70B6A"/>
    <w:rsid w:val="00B71481"/>
    <w:rsid w:val="00B71CC3"/>
    <w:rsid w:val="00B71EFE"/>
    <w:rsid w:val="00B720D3"/>
    <w:rsid w:val="00B73282"/>
    <w:rsid w:val="00B73779"/>
    <w:rsid w:val="00B73D2A"/>
    <w:rsid w:val="00B75575"/>
    <w:rsid w:val="00B75CCD"/>
    <w:rsid w:val="00B7646A"/>
    <w:rsid w:val="00B76757"/>
    <w:rsid w:val="00B77EA8"/>
    <w:rsid w:val="00B803FD"/>
    <w:rsid w:val="00B808E2"/>
    <w:rsid w:val="00B80DCD"/>
    <w:rsid w:val="00B816BB"/>
    <w:rsid w:val="00B818B8"/>
    <w:rsid w:val="00B82DBA"/>
    <w:rsid w:val="00B8502A"/>
    <w:rsid w:val="00B85CED"/>
    <w:rsid w:val="00B86471"/>
    <w:rsid w:val="00B86E2D"/>
    <w:rsid w:val="00B87944"/>
    <w:rsid w:val="00B87B09"/>
    <w:rsid w:val="00B87E9B"/>
    <w:rsid w:val="00B9079F"/>
    <w:rsid w:val="00B907D4"/>
    <w:rsid w:val="00B9118A"/>
    <w:rsid w:val="00B913B0"/>
    <w:rsid w:val="00B915C4"/>
    <w:rsid w:val="00B9430A"/>
    <w:rsid w:val="00B95569"/>
    <w:rsid w:val="00B955AD"/>
    <w:rsid w:val="00B97777"/>
    <w:rsid w:val="00BA0AC7"/>
    <w:rsid w:val="00BA1384"/>
    <w:rsid w:val="00BA202F"/>
    <w:rsid w:val="00BA3584"/>
    <w:rsid w:val="00BA45ED"/>
    <w:rsid w:val="00BA509B"/>
    <w:rsid w:val="00BA53A6"/>
    <w:rsid w:val="00BA58B1"/>
    <w:rsid w:val="00BA64BE"/>
    <w:rsid w:val="00BA6BCF"/>
    <w:rsid w:val="00BA7A47"/>
    <w:rsid w:val="00BB102C"/>
    <w:rsid w:val="00BB3BD7"/>
    <w:rsid w:val="00BB3CA5"/>
    <w:rsid w:val="00BB4755"/>
    <w:rsid w:val="00BB5BD2"/>
    <w:rsid w:val="00BB5CA4"/>
    <w:rsid w:val="00BB7502"/>
    <w:rsid w:val="00BB752A"/>
    <w:rsid w:val="00BB7AB3"/>
    <w:rsid w:val="00BC02C7"/>
    <w:rsid w:val="00BC035A"/>
    <w:rsid w:val="00BC0BBC"/>
    <w:rsid w:val="00BC0F6F"/>
    <w:rsid w:val="00BC0FED"/>
    <w:rsid w:val="00BC13FF"/>
    <w:rsid w:val="00BC150C"/>
    <w:rsid w:val="00BC2515"/>
    <w:rsid w:val="00BC2F59"/>
    <w:rsid w:val="00BC3EE6"/>
    <w:rsid w:val="00BC5834"/>
    <w:rsid w:val="00BC633F"/>
    <w:rsid w:val="00BC7EA0"/>
    <w:rsid w:val="00BD0CB8"/>
    <w:rsid w:val="00BD163A"/>
    <w:rsid w:val="00BD1D5D"/>
    <w:rsid w:val="00BD3099"/>
    <w:rsid w:val="00BD39B7"/>
    <w:rsid w:val="00BD4165"/>
    <w:rsid w:val="00BD42F7"/>
    <w:rsid w:val="00BD5A0F"/>
    <w:rsid w:val="00BE0CA9"/>
    <w:rsid w:val="00BE2115"/>
    <w:rsid w:val="00BE26B2"/>
    <w:rsid w:val="00BE2E7D"/>
    <w:rsid w:val="00BE315A"/>
    <w:rsid w:val="00BE44DA"/>
    <w:rsid w:val="00BE4A76"/>
    <w:rsid w:val="00BE5A62"/>
    <w:rsid w:val="00BE5FC4"/>
    <w:rsid w:val="00BE7341"/>
    <w:rsid w:val="00BE7389"/>
    <w:rsid w:val="00BE750C"/>
    <w:rsid w:val="00BF083F"/>
    <w:rsid w:val="00BF0AAC"/>
    <w:rsid w:val="00BF0AC1"/>
    <w:rsid w:val="00BF11D7"/>
    <w:rsid w:val="00BF18B6"/>
    <w:rsid w:val="00BF2F7F"/>
    <w:rsid w:val="00BF43CF"/>
    <w:rsid w:val="00BF4C7D"/>
    <w:rsid w:val="00BF580D"/>
    <w:rsid w:val="00BF5C16"/>
    <w:rsid w:val="00BF639B"/>
    <w:rsid w:val="00BF6D28"/>
    <w:rsid w:val="00BF7467"/>
    <w:rsid w:val="00C0098E"/>
    <w:rsid w:val="00C00E63"/>
    <w:rsid w:val="00C01228"/>
    <w:rsid w:val="00C01B52"/>
    <w:rsid w:val="00C02947"/>
    <w:rsid w:val="00C02F22"/>
    <w:rsid w:val="00C03483"/>
    <w:rsid w:val="00C047CE"/>
    <w:rsid w:val="00C05397"/>
    <w:rsid w:val="00C053CA"/>
    <w:rsid w:val="00C06293"/>
    <w:rsid w:val="00C0649B"/>
    <w:rsid w:val="00C07073"/>
    <w:rsid w:val="00C07571"/>
    <w:rsid w:val="00C100B5"/>
    <w:rsid w:val="00C103D3"/>
    <w:rsid w:val="00C1056C"/>
    <w:rsid w:val="00C10822"/>
    <w:rsid w:val="00C10A7A"/>
    <w:rsid w:val="00C11DC4"/>
    <w:rsid w:val="00C1252D"/>
    <w:rsid w:val="00C12EFA"/>
    <w:rsid w:val="00C13A4A"/>
    <w:rsid w:val="00C14060"/>
    <w:rsid w:val="00C141D5"/>
    <w:rsid w:val="00C14EFD"/>
    <w:rsid w:val="00C15348"/>
    <w:rsid w:val="00C15EBC"/>
    <w:rsid w:val="00C15FAB"/>
    <w:rsid w:val="00C161DE"/>
    <w:rsid w:val="00C16A5A"/>
    <w:rsid w:val="00C16D24"/>
    <w:rsid w:val="00C17468"/>
    <w:rsid w:val="00C17C44"/>
    <w:rsid w:val="00C20CD3"/>
    <w:rsid w:val="00C23EB6"/>
    <w:rsid w:val="00C275F2"/>
    <w:rsid w:val="00C30E17"/>
    <w:rsid w:val="00C30F8E"/>
    <w:rsid w:val="00C347D0"/>
    <w:rsid w:val="00C34CF7"/>
    <w:rsid w:val="00C34DCC"/>
    <w:rsid w:val="00C35089"/>
    <w:rsid w:val="00C359D0"/>
    <w:rsid w:val="00C36A68"/>
    <w:rsid w:val="00C36B02"/>
    <w:rsid w:val="00C374C5"/>
    <w:rsid w:val="00C37B5B"/>
    <w:rsid w:val="00C4123B"/>
    <w:rsid w:val="00C41493"/>
    <w:rsid w:val="00C41C6B"/>
    <w:rsid w:val="00C429F7"/>
    <w:rsid w:val="00C43A49"/>
    <w:rsid w:val="00C46903"/>
    <w:rsid w:val="00C46C4C"/>
    <w:rsid w:val="00C46EAD"/>
    <w:rsid w:val="00C46EDC"/>
    <w:rsid w:val="00C47112"/>
    <w:rsid w:val="00C47C4B"/>
    <w:rsid w:val="00C500A2"/>
    <w:rsid w:val="00C509D1"/>
    <w:rsid w:val="00C50B4A"/>
    <w:rsid w:val="00C52065"/>
    <w:rsid w:val="00C5213C"/>
    <w:rsid w:val="00C52824"/>
    <w:rsid w:val="00C531E9"/>
    <w:rsid w:val="00C53CA1"/>
    <w:rsid w:val="00C5652A"/>
    <w:rsid w:val="00C5672E"/>
    <w:rsid w:val="00C56AD3"/>
    <w:rsid w:val="00C57661"/>
    <w:rsid w:val="00C60593"/>
    <w:rsid w:val="00C60C81"/>
    <w:rsid w:val="00C61D68"/>
    <w:rsid w:val="00C62611"/>
    <w:rsid w:val="00C64B2B"/>
    <w:rsid w:val="00C65403"/>
    <w:rsid w:val="00C6594A"/>
    <w:rsid w:val="00C660E5"/>
    <w:rsid w:val="00C661EB"/>
    <w:rsid w:val="00C6681F"/>
    <w:rsid w:val="00C66DDC"/>
    <w:rsid w:val="00C70B46"/>
    <w:rsid w:val="00C70F26"/>
    <w:rsid w:val="00C71474"/>
    <w:rsid w:val="00C71C0F"/>
    <w:rsid w:val="00C72484"/>
    <w:rsid w:val="00C73CC4"/>
    <w:rsid w:val="00C74D1A"/>
    <w:rsid w:val="00C74D2F"/>
    <w:rsid w:val="00C76E95"/>
    <w:rsid w:val="00C76F61"/>
    <w:rsid w:val="00C81939"/>
    <w:rsid w:val="00C82056"/>
    <w:rsid w:val="00C82A0E"/>
    <w:rsid w:val="00C833AD"/>
    <w:rsid w:val="00C8467B"/>
    <w:rsid w:val="00C84F0A"/>
    <w:rsid w:val="00C854A8"/>
    <w:rsid w:val="00C856AB"/>
    <w:rsid w:val="00C9060A"/>
    <w:rsid w:val="00C93332"/>
    <w:rsid w:val="00C94258"/>
    <w:rsid w:val="00C948D2"/>
    <w:rsid w:val="00C95958"/>
    <w:rsid w:val="00C95F8A"/>
    <w:rsid w:val="00C9670A"/>
    <w:rsid w:val="00CA0445"/>
    <w:rsid w:val="00CA06AB"/>
    <w:rsid w:val="00CA1282"/>
    <w:rsid w:val="00CA1BE4"/>
    <w:rsid w:val="00CA2749"/>
    <w:rsid w:val="00CA2F80"/>
    <w:rsid w:val="00CA3777"/>
    <w:rsid w:val="00CA3BBB"/>
    <w:rsid w:val="00CA4861"/>
    <w:rsid w:val="00CA546A"/>
    <w:rsid w:val="00CA78C0"/>
    <w:rsid w:val="00CB02B5"/>
    <w:rsid w:val="00CB046C"/>
    <w:rsid w:val="00CB0D37"/>
    <w:rsid w:val="00CB149B"/>
    <w:rsid w:val="00CB1E0F"/>
    <w:rsid w:val="00CB2822"/>
    <w:rsid w:val="00CB2D37"/>
    <w:rsid w:val="00CB4B59"/>
    <w:rsid w:val="00CB5499"/>
    <w:rsid w:val="00CB6086"/>
    <w:rsid w:val="00CB61B6"/>
    <w:rsid w:val="00CB6201"/>
    <w:rsid w:val="00CB684D"/>
    <w:rsid w:val="00CC0D99"/>
    <w:rsid w:val="00CC1109"/>
    <w:rsid w:val="00CC1B83"/>
    <w:rsid w:val="00CC4049"/>
    <w:rsid w:val="00CC451D"/>
    <w:rsid w:val="00CC4F85"/>
    <w:rsid w:val="00CC555B"/>
    <w:rsid w:val="00CC58EB"/>
    <w:rsid w:val="00CC6F69"/>
    <w:rsid w:val="00CD05BF"/>
    <w:rsid w:val="00CD0B68"/>
    <w:rsid w:val="00CD0FD9"/>
    <w:rsid w:val="00CD3442"/>
    <w:rsid w:val="00CD4BC6"/>
    <w:rsid w:val="00CD50BB"/>
    <w:rsid w:val="00CD58F1"/>
    <w:rsid w:val="00CD610A"/>
    <w:rsid w:val="00CD67AC"/>
    <w:rsid w:val="00CD713A"/>
    <w:rsid w:val="00CE0B98"/>
    <w:rsid w:val="00CE0EC1"/>
    <w:rsid w:val="00CE2C1D"/>
    <w:rsid w:val="00CE3B86"/>
    <w:rsid w:val="00CE3C4A"/>
    <w:rsid w:val="00CE3CAE"/>
    <w:rsid w:val="00CE57D3"/>
    <w:rsid w:val="00CE5E50"/>
    <w:rsid w:val="00CE66F1"/>
    <w:rsid w:val="00CE6ED3"/>
    <w:rsid w:val="00CF036C"/>
    <w:rsid w:val="00CF0539"/>
    <w:rsid w:val="00CF07ED"/>
    <w:rsid w:val="00CF2B08"/>
    <w:rsid w:val="00CF312B"/>
    <w:rsid w:val="00CF3159"/>
    <w:rsid w:val="00CF3BBA"/>
    <w:rsid w:val="00CF3EC9"/>
    <w:rsid w:val="00CF48FE"/>
    <w:rsid w:val="00CF5857"/>
    <w:rsid w:val="00CF6B68"/>
    <w:rsid w:val="00D00460"/>
    <w:rsid w:val="00D00B7C"/>
    <w:rsid w:val="00D01304"/>
    <w:rsid w:val="00D020FD"/>
    <w:rsid w:val="00D0273E"/>
    <w:rsid w:val="00D02F70"/>
    <w:rsid w:val="00D0312C"/>
    <w:rsid w:val="00D042FF"/>
    <w:rsid w:val="00D04CE3"/>
    <w:rsid w:val="00D054E9"/>
    <w:rsid w:val="00D05765"/>
    <w:rsid w:val="00D06196"/>
    <w:rsid w:val="00D06649"/>
    <w:rsid w:val="00D074D6"/>
    <w:rsid w:val="00D07869"/>
    <w:rsid w:val="00D07B0C"/>
    <w:rsid w:val="00D10334"/>
    <w:rsid w:val="00D10EE1"/>
    <w:rsid w:val="00D123CB"/>
    <w:rsid w:val="00D12ABC"/>
    <w:rsid w:val="00D12EAC"/>
    <w:rsid w:val="00D133F0"/>
    <w:rsid w:val="00D1360A"/>
    <w:rsid w:val="00D142C8"/>
    <w:rsid w:val="00D14722"/>
    <w:rsid w:val="00D14E24"/>
    <w:rsid w:val="00D15166"/>
    <w:rsid w:val="00D163B3"/>
    <w:rsid w:val="00D16558"/>
    <w:rsid w:val="00D17139"/>
    <w:rsid w:val="00D175EE"/>
    <w:rsid w:val="00D17CE4"/>
    <w:rsid w:val="00D17FC3"/>
    <w:rsid w:val="00D2000A"/>
    <w:rsid w:val="00D200B3"/>
    <w:rsid w:val="00D218DC"/>
    <w:rsid w:val="00D22322"/>
    <w:rsid w:val="00D22AD1"/>
    <w:rsid w:val="00D23A4D"/>
    <w:rsid w:val="00D24AFC"/>
    <w:rsid w:val="00D24E50"/>
    <w:rsid w:val="00D25E08"/>
    <w:rsid w:val="00D274AC"/>
    <w:rsid w:val="00D30246"/>
    <w:rsid w:val="00D30F97"/>
    <w:rsid w:val="00D31B0E"/>
    <w:rsid w:val="00D31D58"/>
    <w:rsid w:val="00D3486B"/>
    <w:rsid w:val="00D356ED"/>
    <w:rsid w:val="00D35D56"/>
    <w:rsid w:val="00D36C9C"/>
    <w:rsid w:val="00D37CE7"/>
    <w:rsid w:val="00D40F15"/>
    <w:rsid w:val="00D416C7"/>
    <w:rsid w:val="00D41D7D"/>
    <w:rsid w:val="00D41F6B"/>
    <w:rsid w:val="00D42681"/>
    <w:rsid w:val="00D42B50"/>
    <w:rsid w:val="00D4462B"/>
    <w:rsid w:val="00D447DD"/>
    <w:rsid w:val="00D45DCB"/>
    <w:rsid w:val="00D45EF0"/>
    <w:rsid w:val="00D46CE6"/>
    <w:rsid w:val="00D4778B"/>
    <w:rsid w:val="00D500F5"/>
    <w:rsid w:val="00D50DEB"/>
    <w:rsid w:val="00D50F0D"/>
    <w:rsid w:val="00D521EB"/>
    <w:rsid w:val="00D52619"/>
    <w:rsid w:val="00D53A4B"/>
    <w:rsid w:val="00D54077"/>
    <w:rsid w:val="00D54FF5"/>
    <w:rsid w:val="00D5586A"/>
    <w:rsid w:val="00D5678E"/>
    <w:rsid w:val="00D56E54"/>
    <w:rsid w:val="00D56F9B"/>
    <w:rsid w:val="00D578DF"/>
    <w:rsid w:val="00D602A5"/>
    <w:rsid w:val="00D6176B"/>
    <w:rsid w:val="00D6208F"/>
    <w:rsid w:val="00D62229"/>
    <w:rsid w:val="00D6232C"/>
    <w:rsid w:val="00D6289A"/>
    <w:rsid w:val="00D6290B"/>
    <w:rsid w:val="00D640D2"/>
    <w:rsid w:val="00D65667"/>
    <w:rsid w:val="00D65ABB"/>
    <w:rsid w:val="00D677AC"/>
    <w:rsid w:val="00D67AFF"/>
    <w:rsid w:val="00D67C48"/>
    <w:rsid w:val="00D72E7D"/>
    <w:rsid w:val="00D7349F"/>
    <w:rsid w:val="00D74B3E"/>
    <w:rsid w:val="00D74E95"/>
    <w:rsid w:val="00D77357"/>
    <w:rsid w:val="00D80783"/>
    <w:rsid w:val="00D80B56"/>
    <w:rsid w:val="00D8141C"/>
    <w:rsid w:val="00D84155"/>
    <w:rsid w:val="00D84635"/>
    <w:rsid w:val="00D84B67"/>
    <w:rsid w:val="00D85178"/>
    <w:rsid w:val="00D8543E"/>
    <w:rsid w:val="00D867AB"/>
    <w:rsid w:val="00D86C33"/>
    <w:rsid w:val="00D86FA5"/>
    <w:rsid w:val="00D8726D"/>
    <w:rsid w:val="00D87EAE"/>
    <w:rsid w:val="00D90E1F"/>
    <w:rsid w:val="00D923C4"/>
    <w:rsid w:val="00D946BF"/>
    <w:rsid w:val="00D94C90"/>
    <w:rsid w:val="00D9595D"/>
    <w:rsid w:val="00DA0D50"/>
    <w:rsid w:val="00DA108A"/>
    <w:rsid w:val="00DA1C09"/>
    <w:rsid w:val="00DA36C9"/>
    <w:rsid w:val="00DA38EA"/>
    <w:rsid w:val="00DA4421"/>
    <w:rsid w:val="00DA48A0"/>
    <w:rsid w:val="00DA554E"/>
    <w:rsid w:val="00DA5743"/>
    <w:rsid w:val="00DA6B24"/>
    <w:rsid w:val="00DA6F80"/>
    <w:rsid w:val="00DB0538"/>
    <w:rsid w:val="00DB09A0"/>
    <w:rsid w:val="00DB0F9C"/>
    <w:rsid w:val="00DB2283"/>
    <w:rsid w:val="00DB2A0D"/>
    <w:rsid w:val="00DB2A4C"/>
    <w:rsid w:val="00DB2D35"/>
    <w:rsid w:val="00DB4308"/>
    <w:rsid w:val="00DB5932"/>
    <w:rsid w:val="00DB599F"/>
    <w:rsid w:val="00DB59A4"/>
    <w:rsid w:val="00DB6697"/>
    <w:rsid w:val="00DB6B2C"/>
    <w:rsid w:val="00DB7098"/>
    <w:rsid w:val="00DB798D"/>
    <w:rsid w:val="00DC00EF"/>
    <w:rsid w:val="00DC0F77"/>
    <w:rsid w:val="00DC16E4"/>
    <w:rsid w:val="00DC1ABD"/>
    <w:rsid w:val="00DC1B5A"/>
    <w:rsid w:val="00DC20D6"/>
    <w:rsid w:val="00DC213B"/>
    <w:rsid w:val="00DC2A02"/>
    <w:rsid w:val="00DC34C4"/>
    <w:rsid w:val="00DC3B4B"/>
    <w:rsid w:val="00DC3D52"/>
    <w:rsid w:val="00DC4C94"/>
    <w:rsid w:val="00DC6128"/>
    <w:rsid w:val="00DC7B61"/>
    <w:rsid w:val="00DD1712"/>
    <w:rsid w:val="00DD1949"/>
    <w:rsid w:val="00DD2542"/>
    <w:rsid w:val="00DD31B0"/>
    <w:rsid w:val="00DD3B4B"/>
    <w:rsid w:val="00DD4640"/>
    <w:rsid w:val="00DD4C49"/>
    <w:rsid w:val="00DD54A4"/>
    <w:rsid w:val="00DD6151"/>
    <w:rsid w:val="00DD79D3"/>
    <w:rsid w:val="00DD7DD4"/>
    <w:rsid w:val="00DE0C91"/>
    <w:rsid w:val="00DE0E52"/>
    <w:rsid w:val="00DE3082"/>
    <w:rsid w:val="00DE33DB"/>
    <w:rsid w:val="00DE33ED"/>
    <w:rsid w:val="00DE3B12"/>
    <w:rsid w:val="00DE3E1B"/>
    <w:rsid w:val="00DE3E36"/>
    <w:rsid w:val="00DE45F4"/>
    <w:rsid w:val="00DE5488"/>
    <w:rsid w:val="00DE698C"/>
    <w:rsid w:val="00DE7674"/>
    <w:rsid w:val="00DE776B"/>
    <w:rsid w:val="00DF001B"/>
    <w:rsid w:val="00DF0DF3"/>
    <w:rsid w:val="00DF20AB"/>
    <w:rsid w:val="00DF23C5"/>
    <w:rsid w:val="00DF35D4"/>
    <w:rsid w:val="00DF3D20"/>
    <w:rsid w:val="00DF3FDB"/>
    <w:rsid w:val="00DF4C15"/>
    <w:rsid w:val="00DF4F08"/>
    <w:rsid w:val="00DF5166"/>
    <w:rsid w:val="00DF52AF"/>
    <w:rsid w:val="00DF5476"/>
    <w:rsid w:val="00DF6117"/>
    <w:rsid w:val="00DF6D1B"/>
    <w:rsid w:val="00DF76D6"/>
    <w:rsid w:val="00DF7DCA"/>
    <w:rsid w:val="00E00721"/>
    <w:rsid w:val="00E007C6"/>
    <w:rsid w:val="00E02841"/>
    <w:rsid w:val="00E02AF0"/>
    <w:rsid w:val="00E040B4"/>
    <w:rsid w:val="00E04569"/>
    <w:rsid w:val="00E0587A"/>
    <w:rsid w:val="00E06DA9"/>
    <w:rsid w:val="00E06F1F"/>
    <w:rsid w:val="00E077ED"/>
    <w:rsid w:val="00E10AAE"/>
    <w:rsid w:val="00E10C3B"/>
    <w:rsid w:val="00E11248"/>
    <w:rsid w:val="00E118DA"/>
    <w:rsid w:val="00E123FE"/>
    <w:rsid w:val="00E12B9A"/>
    <w:rsid w:val="00E137F6"/>
    <w:rsid w:val="00E138E3"/>
    <w:rsid w:val="00E13E84"/>
    <w:rsid w:val="00E14245"/>
    <w:rsid w:val="00E14682"/>
    <w:rsid w:val="00E147E4"/>
    <w:rsid w:val="00E15DC1"/>
    <w:rsid w:val="00E15F45"/>
    <w:rsid w:val="00E15F66"/>
    <w:rsid w:val="00E16037"/>
    <w:rsid w:val="00E1665E"/>
    <w:rsid w:val="00E16B6A"/>
    <w:rsid w:val="00E17185"/>
    <w:rsid w:val="00E17259"/>
    <w:rsid w:val="00E2026B"/>
    <w:rsid w:val="00E235C3"/>
    <w:rsid w:val="00E23D34"/>
    <w:rsid w:val="00E23E89"/>
    <w:rsid w:val="00E25659"/>
    <w:rsid w:val="00E263DC"/>
    <w:rsid w:val="00E268F0"/>
    <w:rsid w:val="00E27424"/>
    <w:rsid w:val="00E30AB6"/>
    <w:rsid w:val="00E317B4"/>
    <w:rsid w:val="00E31EF1"/>
    <w:rsid w:val="00E32B51"/>
    <w:rsid w:val="00E32D8F"/>
    <w:rsid w:val="00E34627"/>
    <w:rsid w:val="00E34BCB"/>
    <w:rsid w:val="00E35131"/>
    <w:rsid w:val="00E351B9"/>
    <w:rsid w:val="00E35C5E"/>
    <w:rsid w:val="00E35D20"/>
    <w:rsid w:val="00E37240"/>
    <w:rsid w:val="00E37403"/>
    <w:rsid w:val="00E37710"/>
    <w:rsid w:val="00E37811"/>
    <w:rsid w:val="00E37DEC"/>
    <w:rsid w:val="00E37E51"/>
    <w:rsid w:val="00E4042A"/>
    <w:rsid w:val="00E40510"/>
    <w:rsid w:val="00E41AE1"/>
    <w:rsid w:val="00E42959"/>
    <w:rsid w:val="00E42A5E"/>
    <w:rsid w:val="00E433FC"/>
    <w:rsid w:val="00E437C6"/>
    <w:rsid w:val="00E45BA9"/>
    <w:rsid w:val="00E4662B"/>
    <w:rsid w:val="00E46B9E"/>
    <w:rsid w:val="00E47C42"/>
    <w:rsid w:val="00E5131C"/>
    <w:rsid w:val="00E5172D"/>
    <w:rsid w:val="00E51FB7"/>
    <w:rsid w:val="00E537F6"/>
    <w:rsid w:val="00E53A39"/>
    <w:rsid w:val="00E53F6A"/>
    <w:rsid w:val="00E548F7"/>
    <w:rsid w:val="00E54D1C"/>
    <w:rsid w:val="00E55808"/>
    <w:rsid w:val="00E560F9"/>
    <w:rsid w:val="00E56E9E"/>
    <w:rsid w:val="00E61548"/>
    <w:rsid w:val="00E61AE5"/>
    <w:rsid w:val="00E61CD3"/>
    <w:rsid w:val="00E63422"/>
    <w:rsid w:val="00E63D70"/>
    <w:rsid w:val="00E63F9D"/>
    <w:rsid w:val="00E64275"/>
    <w:rsid w:val="00E64712"/>
    <w:rsid w:val="00E64789"/>
    <w:rsid w:val="00E64E96"/>
    <w:rsid w:val="00E66496"/>
    <w:rsid w:val="00E66955"/>
    <w:rsid w:val="00E66BBF"/>
    <w:rsid w:val="00E6735A"/>
    <w:rsid w:val="00E71E1A"/>
    <w:rsid w:val="00E74952"/>
    <w:rsid w:val="00E756D3"/>
    <w:rsid w:val="00E76314"/>
    <w:rsid w:val="00E76D99"/>
    <w:rsid w:val="00E77416"/>
    <w:rsid w:val="00E778D8"/>
    <w:rsid w:val="00E81E4D"/>
    <w:rsid w:val="00E821EF"/>
    <w:rsid w:val="00E834E2"/>
    <w:rsid w:val="00E840EB"/>
    <w:rsid w:val="00E847C4"/>
    <w:rsid w:val="00E850A3"/>
    <w:rsid w:val="00E86036"/>
    <w:rsid w:val="00E863BA"/>
    <w:rsid w:val="00E86D1A"/>
    <w:rsid w:val="00E8757A"/>
    <w:rsid w:val="00E87940"/>
    <w:rsid w:val="00E87AB3"/>
    <w:rsid w:val="00E90413"/>
    <w:rsid w:val="00E90855"/>
    <w:rsid w:val="00E914A9"/>
    <w:rsid w:val="00E91983"/>
    <w:rsid w:val="00E92CCC"/>
    <w:rsid w:val="00E9322F"/>
    <w:rsid w:val="00E94069"/>
    <w:rsid w:val="00E940D2"/>
    <w:rsid w:val="00E94243"/>
    <w:rsid w:val="00E94541"/>
    <w:rsid w:val="00E94C54"/>
    <w:rsid w:val="00E94D4A"/>
    <w:rsid w:val="00E97E13"/>
    <w:rsid w:val="00EA173B"/>
    <w:rsid w:val="00EA1A8D"/>
    <w:rsid w:val="00EA1F48"/>
    <w:rsid w:val="00EA2272"/>
    <w:rsid w:val="00EA2760"/>
    <w:rsid w:val="00EA3789"/>
    <w:rsid w:val="00EA4001"/>
    <w:rsid w:val="00EA4F58"/>
    <w:rsid w:val="00EA58B7"/>
    <w:rsid w:val="00EA6BC5"/>
    <w:rsid w:val="00EA70A3"/>
    <w:rsid w:val="00EB00B3"/>
    <w:rsid w:val="00EB04A7"/>
    <w:rsid w:val="00EB14B9"/>
    <w:rsid w:val="00EB1881"/>
    <w:rsid w:val="00EB19E4"/>
    <w:rsid w:val="00EB1CE3"/>
    <w:rsid w:val="00EB2F65"/>
    <w:rsid w:val="00EB39BF"/>
    <w:rsid w:val="00EB39F2"/>
    <w:rsid w:val="00EB433B"/>
    <w:rsid w:val="00EB4A4C"/>
    <w:rsid w:val="00EB5287"/>
    <w:rsid w:val="00EB56A3"/>
    <w:rsid w:val="00EB61BE"/>
    <w:rsid w:val="00EB77DA"/>
    <w:rsid w:val="00EB7F10"/>
    <w:rsid w:val="00EC0F7E"/>
    <w:rsid w:val="00EC16CF"/>
    <w:rsid w:val="00EC1BD5"/>
    <w:rsid w:val="00EC26FB"/>
    <w:rsid w:val="00EC2DF1"/>
    <w:rsid w:val="00EC335D"/>
    <w:rsid w:val="00EC341D"/>
    <w:rsid w:val="00EC4784"/>
    <w:rsid w:val="00EC5926"/>
    <w:rsid w:val="00EC5AAC"/>
    <w:rsid w:val="00EC71B5"/>
    <w:rsid w:val="00EC7A4F"/>
    <w:rsid w:val="00EC7E58"/>
    <w:rsid w:val="00EC7E96"/>
    <w:rsid w:val="00ED1A46"/>
    <w:rsid w:val="00ED1B67"/>
    <w:rsid w:val="00ED38E7"/>
    <w:rsid w:val="00ED4E4B"/>
    <w:rsid w:val="00ED52B8"/>
    <w:rsid w:val="00ED5701"/>
    <w:rsid w:val="00ED6088"/>
    <w:rsid w:val="00ED68CA"/>
    <w:rsid w:val="00ED6D24"/>
    <w:rsid w:val="00ED713F"/>
    <w:rsid w:val="00ED78F2"/>
    <w:rsid w:val="00EE05CB"/>
    <w:rsid w:val="00EE3526"/>
    <w:rsid w:val="00EE38E9"/>
    <w:rsid w:val="00EE457E"/>
    <w:rsid w:val="00EE473D"/>
    <w:rsid w:val="00EE49E9"/>
    <w:rsid w:val="00EE52EC"/>
    <w:rsid w:val="00EE79BF"/>
    <w:rsid w:val="00EF05BC"/>
    <w:rsid w:val="00EF0F86"/>
    <w:rsid w:val="00EF2BD8"/>
    <w:rsid w:val="00EF385B"/>
    <w:rsid w:val="00EF38D1"/>
    <w:rsid w:val="00EF487D"/>
    <w:rsid w:val="00EF48F6"/>
    <w:rsid w:val="00EF5439"/>
    <w:rsid w:val="00EF5630"/>
    <w:rsid w:val="00EF5B7C"/>
    <w:rsid w:val="00EF6666"/>
    <w:rsid w:val="00EF6D79"/>
    <w:rsid w:val="00EF70CE"/>
    <w:rsid w:val="00EF763A"/>
    <w:rsid w:val="00F0174C"/>
    <w:rsid w:val="00F01DB0"/>
    <w:rsid w:val="00F02BFD"/>
    <w:rsid w:val="00F03433"/>
    <w:rsid w:val="00F0541B"/>
    <w:rsid w:val="00F055C7"/>
    <w:rsid w:val="00F055D6"/>
    <w:rsid w:val="00F070E6"/>
    <w:rsid w:val="00F07272"/>
    <w:rsid w:val="00F072B3"/>
    <w:rsid w:val="00F079E7"/>
    <w:rsid w:val="00F14A78"/>
    <w:rsid w:val="00F155A8"/>
    <w:rsid w:val="00F15996"/>
    <w:rsid w:val="00F1620C"/>
    <w:rsid w:val="00F16440"/>
    <w:rsid w:val="00F16A7E"/>
    <w:rsid w:val="00F16F2A"/>
    <w:rsid w:val="00F17F31"/>
    <w:rsid w:val="00F20320"/>
    <w:rsid w:val="00F2099F"/>
    <w:rsid w:val="00F21940"/>
    <w:rsid w:val="00F21980"/>
    <w:rsid w:val="00F22978"/>
    <w:rsid w:val="00F2316B"/>
    <w:rsid w:val="00F2489E"/>
    <w:rsid w:val="00F24A61"/>
    <w:rsid w:val="00F24BA4"/>
    <w:rsid w:val="00F24DB3"/>
    <w:rsid w:val="00F25002"/>
    <w:rsid w:val="00F25223"/>
    <w:rsid w:val="00F25652"/>
    <w:rsid w:val="00F26FA9"/>
    <w:rsid w:val="00F275C2"/>
    <w:rsid w:val="00F32036"/>
    <w:rsid w:val="00F33134"/>
    <w:rsid w:val="00F33660"/>
    <w:rsid w:val="00F3439E"/>
    <w:rsid w:val="00F3464C"/>
    <w:rsid w:val="00F34B6E"/>
    <w:rsid w:val="00F34CC5"/>
    <w:rsid w:val="00F34DBA"/>
    <w:rsid w:val="00F36E6E"/>
    <w:rsid w:val="00F374B4"/>
    <w:rsid w:val="00F37D09"/>
    <w:rsid w:val="00F37F4C"/>
    <w:rsid w:val="00F409C4"/>
    <w:rsid w:val="00F417A1"/>
    <w:rsid w:val="00F42BA4"/>
    <w:rsid w:val="00F431FC"/>
    <w:rsid w:val="00F43A02"/>
    <w:rsid w:val="00F43B0B"/>
    <w:rsid w:val="00F440B0"/>
    <w:rsid w:val="00F44164"/>
    <w:rsid w:val="00F448D1"/>
    <w:rsid w:val="00F44A14"/>
    <w:rsid w:val="00F465C3"/>
    <w:rsid w:val="00F46867"/>
    <w:rsid w:val="00F4772B"/>
    <w:rsid w:val="00F47A16"/>
    <w:rsid w:val="00F47DF0"/>
    <w:rsid w:val="00F50F86"/>
    <w:rsid w:val="00F51257"/>
    <w:rsid w:val="00F51F5C"/>
    <w:rsid w:val="00F51FB6"/>
    <w:rsid w:val="00F520B7"/>
    <w:rsid w:val="00F5322A"/>
    <w:rsid w:val="00F5449D"/>
    <w:rsid w:val="00F55229"/>
    <w:rsid w:val="00F55A17"/>
    <w:rsid w:val="00F5699E"/>
    <w:rsid w:val="00F575D1"/>
    <w:rsid w:val="00F57626"/>
    <w:rsid w:val="00F57DBA"/>
    <w:rsid w:val="00F60F3C"/>
    <w:rsid w:val="00F61306"/>
    <w:rsid w:val="00F624A6"/>
    <w:rsid w:val="00F626C3"/>
    <w:rsid w:val="00F63BA6"/>
    <w:rsid w:val="00F641B9"/>
    <w:rsid w:val="00F6456F"/>
    <w:rsid w:val="00F6679D"/>
    <w:rsid w:val="00F667FB"/>
    <w:rsid w:val="00F67598"/>
    <w:rsid w:val="00F70497"/>
    <w:rsid w:val="00F70979"/>
    <w:rsid w:val="00F70D99"/>
    <w:rsid w:val="00F72A4B"/>
    <w:rsid w:val="00F731E3"/>
    <w:rsid w:val="00F736CF"/>
    <w:rsid w:val="00F73A30"/>
    <w:rsid w:val="00F74899"/>
    <w:rsid w:val="00F74992"/>
    <w:rsid w:val="00F74E72"/>
    <w:rsid w:val="00F76577"/>
    <w:rsid w:val="00F77121"/>
    <w:rsid w:val="00F773B2"/>
    <w:rsid w:val="00F774E7"/>
    <w:rsid w:val="00F77A32"/>
    <w:rsid w:val="00F77D96"/>
    <w:rsid w:val="00F80AB1"/>
    <w:rsid w:val="00F80D77"/>
    <w:rsid w:val="00F8114B"/>
    <w:rsid w:val="00F83581"/>
    <w:rsid w:val="00F8469A"/>
    <w:rsid w:val="00F855E7"/>
    <w:rsid w:val="00F864CD"/>
    <w:rsid w:val="00F87A1E"/>
    <w:rsid w:val="00F87BC6"/>
    <w:rsid w:val="00F9022B"/>
    <w:rsid w:val="00F9113D"/>
    <w:rsid w:val="00F91C77"/>
    <w:rsid w:val="00F91D6C"/>
    <w:rsid w:val="00F93579"/>
    <w:rsid w:val="00F9397A"/>
    <w:rsid w:val="00F940F5"/>
    <w:rsid w:val="00F9476A"/>
    <w:rsid w:val="00F951DC"/>
    <w:rsid w:val="00F95371"/>
    <w:rsid w:val="00F95573"/>
    <w:rsid w:val="00F95D61"/>
    <w:rsid w:val="00F9721D"/>
    <w:rsid w:val="00F97A2C"/>
    <w:rsid w:val="00FA0016"/>
    <w:rsid w:val="00FA0184"/>
    <w:rsid w:val="00FA0542"/>
    <w:rsid w:val="00FA067B"/>
    <w:rsid w:val="00FA0C43"/>
    <w:rsid w:val="00FA0E76"/>
    <w:rsid w:val="00FA11C0"/>
    <w:rsid w:val="00FA170D"/>
    <w:rsid w:val="00FA1A64"/>
    <w:rsid w:val="00FA1C47"/>
    <w:rsid w:val="00FA1D4A"/>
    <w:rsid w:val="00FA2056"/>
    <w:rsid w:val="00FA2087"/>
    <w:rsid w:val="00FA2363"/>
    <w:rsid w:val="00FA3432"/>
    <w:rsid w:val="00FA5EF9"/>
    <w:rsid w:val="00FA7D49"/>
    <w:rsid w:val="00FB041F"/>
    <w:rsid w:val="00FB1A75"/>
    <w:rsid w:val="00FB1B7C"/>
    <w:rsid w:val="00FB1B97"/>
    <w:rsid w:val="00FB1D4E"/>
    <w:rsid w:val="00FB2620"/>
    <w:rsid w:val="00FB4A3C"/>
    <w:rsid w:val="00FB5313"/>
    <w:rsid w:val="00FB5B94"/>
    <w:rsid w:val="00FB665A"/>
    <w:rsid w:val="00FB6830"/>
    <w:rsid w:val="00FB69F7"/>
    <w:rsid w:val="00FB721A"/>
    <w:rsid w:val="00FC11D3"/>
    <w:rsid w:val="00FC2F10"/>
    <w:rsid w:val="00FC4362"/>
    <w:rsid w:val="00FC5191"/>
    <w:rsid w:val="00FC54E8"/>
    <w:rsid w:val="00FD19D5"/>
    <w:rsid w:val="00FD1A15"/>
    <w:rsid w:val="00FD2038"/>
    <w:rsid w:val="00FD277F"/>
    <w:rsid w:val="00FD3EBC"/>
    <w:rsid w:val="00FD3F8E"/>
    <w:rsid w:val="00FD5A2E"/>
    <w:rsid w:val="00FD6AF6"/>
    <w:rsid w:val="00FD705E"/>
    <w:rsid w:val="00FD7CB6"/>
    <w:rsid w:val="00FE08AF"/>
    <w:rsid w:val="00FE0B63"/>
    <w:rsid w:val="00FE0BCF"/>
    <w:rsid w:val="00FE0C12"/>
    <w:rsid w:val="00FE2572"/>
    <w:rsid w:val="00FE2CEA"/>
    <w:rsid w:val="00FE2CF8"/>
    <w:rsid w:val="00FE3133"/>
    <w:rsid w:val="00FE37B4"/>
    <w:rsid w:val="00FE42A4"/>
    <w:rsid w:val="00FE4B04"/>
    <w:rsid w:val="00FE4CEA"/>
    <w:rsid w:val="00FE51FF"/>
    <w:rsid w:val="00FE586E"/>
    <w:rsid w:val="00FE65FA"/>
    <w:rsid w:val="00FE7171"/>
    <w:rsid w:val="00FE7DBF"/>
    <w:rsid w:val="00FE7E30"/>
    <w:rsid w:val="00FF025B"/>
    <w:rsid w:val="00FF0912"/>
    <w:rsid w:val="00FF2DC0"/>
    <w:rsid w:val="00FF3119"/>
    <w:rsid w:val="00FF41DF"/>
    <w:rsid w:val="00FF543A"/>
    <w:rsid w:val="00FF70FF"/>
    <w:rsid w:val="00FF7D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070"/>
    <w:pPr>
      <w:spacing w:line="220" w:lineRule="exact"/>
    </w:pPr>
    <w:rPr>
      <w:rFonts w:ascii="Verdana" w:hAnsi="Verdana"/>
      <w:sz w:val="16"/>
      <w:lang w:val="it-IT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85263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eastAsia="it-IT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B6641C"/>
    <w:rPr>
      <w:rFonts w:ascii="Calibri" w:hAnsi="Calibri" w:cs="Times New Roman"/>
      <w:b/>
      <w:bCs/>
      <w:sz w:val="28"/>
      <w:szCs w:val="28"/>
      <w:lang w:eastAsia="en-US"/>
    </w:rPr>
  </w:style>
  <w:style w:type="table" w:styleId="TableGrid">
    <w:name w:val="Table Grid"/>
    <w:basedOn w:val="TableNormal"/>
    <w:uiPriority w:val="99"/>
    <w:rsid w:val="00DD31B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shd w:val="clear" w:color="auto" w:fill="B3B3B3"/>
      </w:tcPr>
    </w:tblStylePr>
  </w:style>
  <w:style w:type="paragraph" w:styleId="Header">
    <w:name w:val="header"/>
    <w:basedOn w:val="Normal"/>
    <w:link w:val="HeaderChar"/>
    <w:uiPriority w:val="99"/>
    <w:rsid w:val="007B37A5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6641C"/>
    <w:rPr>
      <w:rFonts w:ascii="Verdana" w:hAnsi="Verdana" w:cs="Times New Roman"/>
      <w:sz w:val="16"/>
      <w:lang w:eastAsia="en-US"/>
    </w:rPr>
  </w:style>
  <w:style w:type="paragraph" w:styleId="Footer">
    <w:name w:val="footer"/>
    <w:basedOn w:val="Normal"/>
    <w:link w:val="FooterChar"/>
    <w:uiPriority w:val="99"/>
    <w:rsid w:val="007B37A5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6641C"/>
    <w:rPr>
      <w:rFonts w:ascii="Verdana" w:hAnsi="Verdana" w:cs="Times New Roman"/>
      <w:sz w:val="16"/>
      <w:lang w:eastAsia="en-US"/>
    </w:rPr>
  </w:style>
  <w:style w:type="paragraph" w:styleId="NormalWeb">
    <w:name w:val="Normal (Web)"/>
    <w:basedOn w:val="Normal"/>
    <w:uiPriority w:val="99"/>
    <w:semiHidden/>
    <w:rsid w:val="007B37A5"/>
    <w:pPr>
      <w:spacing w:after="210" w:line="210" w:lineRule="atLeast"/>
      <w:jc w:val="both"/>
    </w:pPr>
    <w:rPr>
      <w:rFonts w:ascii="Times New Roman" w:hAnsi="Times New Roman"/>
      <w:sz w:val="17"/>
      <w:szCs w:val="17"/>
      <w:lang w:eastAsia="it-IT"/>
    </w:rPr>
  </w:style>
  <w:style w:type="character" w:styleId="Strong">
    <w:name w:val="Strong"/>
    <w:basedOn w:val="DefaultParagraphFont"/>
    <w:uiPriority w:val="99"/>
    <w:qFormat/>
    <w:rsid w:val="007B37A5"/>
    <w:rPr>
      <w:rFonts w:cs="Times New Roman"/>
      <w:b/>
      <w:bCs/>
    </w:rPr>
  </w:style>
  <w:style w:type="paragraph" w:customStyle="1" w:styleId="Nessunaspaziatura1">
    <w:name w:val="Nessuna spaziatura1"/>
    <w:uiPriority w:val="99"/>
    <w:rsid w:val="005A3070"/>
    <w:pPr>
      <w:spacing w:line="180" w:lineRule="exact"/>
    </w:pPr>
    <w:rPr>
      <w:rFonts w:ascii="Verdana" w:hAnsi="Verdana"/>
      <w:sz w:val="14"/>
      <w:lang w:val="it-IT" w:eastAsia="it-IT"/>
    </w:rPr>
  </w:style>
  <w:style w:type="table" w:customStyle="1" w:styleId="Grigliatabella1">
    <w:name w:val="Griglia tabella1"/>
    <w:uiPriority w:val="99"/>
    <w:rsid w:val="0005798C"/>
    <w:rPr>
      <w:sz w:val="20"/>
      <w:szCs w:val="20"/>
      <w:lang w:val="it-IT"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tabella2">
    <w:name w:val="Griglia tabella2"/>
    <w:uiPriority w:val="99"/>
    <w:rsid w:val="00000957"/>
    <w:rPr>
      <w:sz w:val="20"/>
      <w:szCs w:val="20"/>
      <w:lang w:val="it-IT"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tabella3">
    <w:name w:val="Griglia tabella3"/>
    <w:uiPriority w:val="99"/>
    <w:rsid w:val="00000957"/>
    <w:rPr>
      <w:sz w:val="20"/>
      <w:szCs w:val="20"/>
      <w:lang w:val="it-IT"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tabella4">
    <w:name w:val="Griglia tabella4"/>
    <w:uiPriority w:val="99"/>
    <w:rsid w:val="000963E0"/>
    <w:rPr>
      <w:sz w:val="20"/>
      <w:szCs w:val="20"/>
      <w:lang w:val="it-IT"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tabella5">
    <w:name w:val="Griglia tabella5"/>
    <w:uiPriority w:val="99"/>
    <w:rsid w:val="009420B5"/>
    <w:rPr>
      <w:sz w:val="20"/>
      <w:szCs w:val="20"/>
      <w:lang w:val="it-IT"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D86C3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it-IT" w:eastAsia="it-IT"/>
    </w:rPr>
  </w:style>
  <w:style w:type="paragraph" w:customStyle="1" w:styleId="RightPar3">
    <w:name w:val="Right Par 3"/>
    <w:uiPriority w:val="99"/>
    <w:rsid w:val="00B8502A"/>
    <w:pPr>
      <w:tabs>
        <w:tab w:val="left" w:pos="-720"/>
        <w:tab w:val="left" w:pos="0"/>
        <w:tab w:val="left" w:pos="720"/>
        <w:tab w:val="left" w:pos="1440"/>
        <w:tab w:val="decimal" w:pos="2160"/>
      </w:tabs>
      <w:suppressAutoHyphens/>
      <w:ind w:left="2160" w:hanging="432"/>
    </w:pPr>
    <w:rPr>
      <w:rFonts w:ascii="Courier" w:eastAsia="PMingLiU" w:hAnsi="Courier"/>
      <w:sz w:val="24"/>
      <w:szCs w:val="20"/>
    </w:rPr>
  </w:style>
  <w:style w:type="character" w:customStyle="1" w:styleId="Document8">
    <w:name w:val="Document 8"/>
    <w:basedOn w:val="DefaultParagraphFont"/>
    <w:uiPriority w:val="99"/>
    <w:rsid w:val="00B76757"/>
    <w:rPr>
      <w:rFonts w:cs="Times New Roman"/>
    </w:rPr>
  </w:style>
  <w:style w:type="character" w:styleId="PageNumber">
    <w:name w:val="page number"/>
    <w:basedOn w:val="DefaultParagraphFont"/>
    <w:uiPriority w:val="99"/>
    <w:rsid w:val="000C1901"/>
    <w:rPr>
      <w:rFonts w:cs="Times New Roman"/>
    </w:rPr>
  </w:style>
  <w:style w:type="paragraph" w:styleId="BlockText">
    <w:name w:val="Block Text"/>
    <w:basedOn w:val="Normal"/>
    <w:uiPriority w:val="99"/>
    <w:rsid w:val="009A1D25"/>
    <w:pPr>
      <w:spacing w:before="120" w:line="240" w:lineRule="auto"/>
      <w:ind w:left="258" w:right="355"/>
    </w:pPr>
    <w:rPr>
      <w:rFonts w:ascii="Times New Roman" w:hAnsi="Times New Roman"/>
      <w:sz w:val="28"/>
      <w:szCs w:val="20"/>
      <w:lang w:eastAsia="it-IT"/>
    </w:rPr>
  </w:style>
  <w:style w:type="character" w:styleId="CommentReference">
    <w:name w:val="annotation reference"/>
    <w:basedOn w:val="DefaultParagraphFont"/>
    <w:uiPriority w:val="99"/>
    <w:semiHidden/>
    <w:rsid w:val="00896821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89682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B6641C"/>
    <w:rPr>
      <w:rFonts w:ascii="Verdana" w:hAnsi="Verdana"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8968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6641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896821"/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6641C"/>
    <w:rPr>
      <w:rFonts w:cs="Times New Roman"/>
      <w:sz w:val="2"/>
      <w:lang w:eastAsia="en-US"/>
    </w:rPr>
  </w:style>
  <w:style w:type="paragraph" w:styleId="DocumentMap">
    <w:name w:val="Document Map"/>
    <w:basedOn w:val="Normal"/>
    <w:link w:val="DocumentMapChar"/>
    <w:uiPriority w:val="99"/>
    <w:semiHidden/>
    <w:rsid w:val="00610D4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B6641C"/>
    <w:rPr>
      <w:rFonts w:cs="Times New Roman"/>
      <w:sz w:val="2"/>
      <w:lang w:eastAsia="en-US"/>
    </w:rPr>
  </w:style>
  <w:style w:type="paragraph" w:styleId="BodyText3">
    <w:name w:val="Body Text 3"/>
    <w:basedOn w:val="Normal"/>
    <w:link w:val="BodyText3Char"/>
    <w:uiPriority w:val="99"/>
    <w:rsid w:val="00610D41"/>
    <w:pPr>
      <w:spacing w:after="120" w:line="240" w:lineRule="auto"/>
    </w:pPr>
    <w:rPr>
      <w:rFonts w:ascii="Times New Roman" w:hAnsi="Times New Roman"/>
      <w:szCs w:val="16"/>
      <w:lang w:eastAsia="it-IT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B6641C"/>
    <w:rPr>
      <w:rFonts w:ascii="Verdana" w:hAnsi="Verdana" w:cs="Times New Roman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</Pages>
  <Words>202</Words>
  <Characters>1157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Nome del  Destinatario Nome</dc:title>
  <dc:subject/>
  <dc:creator>v.pitrone</dc:creator>
  <cp:keywords/>
  <dc:description/>
  <cp:lastModifiedBy>en18785</cp:lastModifiedBy>
  <cp:revision>2</cp:revision>
  <cp:lastPrinted>2013-02-20T14:24:00Z</cp:lastPrinted>
  <dcterms:created xsi:type="dcterms:W3CDTF">2013-03-01T18:45:00Z</dcterms:created>
  <dcterms:modified xsi:type="dcterms:W3CDTF">2013-03-01T18:45:00Z</dcterms:modified>
</cp:coreProperties>
</file>